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814" w:rsidRPr="007542EA" w:rsidRDefault="00470814" w:rsidP="00D11C01">
      <w:pPr>
        <w:spacing w:line="520" w:lineRule="exact"/>
        <w:jc w:val="center"/>
        <w:rPr>
          <w:rFonts w:ascii="標楷體" w:eastAsia="標楷體" w:hAnsi="標楷體"/>
          <w:sz w:val="36"/>
          <w:szCs w:val="36"/>
        </w:rPr>
      </w:pPr>
      <w:r w:rsidRPr="007542EA">
        <w:rPr>
          <w:rFonts w:ascii="標楷體" w:eastAsia="標楷體" w:hAnsi="標楷體" w:hint="eastAsia"/>
          <w:sz w:val="36"/>
          <w:szCs w:val="36"/>
        </w:rPr>
        <w:t>國立嘉義大學實驗動物照護及使用小組</w:t>
      </w:r>
    </w:p>
    <w:p w:rsidR="00470814" w:rsidRPr="007542EA" w:rsidRDefault="00470814" w:rsidP="00D11C01">
      <w:pPr>
        <w:spacing w:line="520" w:lineRule="exact"/>
        <w:jc w:val="center"/>
        <w:rPr>
          <w:rFonts w:ascii="標楷體" w:eastAsia="標楷體" w:hAnsi="標楷體"/>
          <w:sz w:val="36"/>
          <w:szCs w:val="36"/>
        </w:rPr>
      </w:pPr>
      <w:r w:rsidRPr="007542EA">
        <w:rPr>
          <w:rFonts w:ascii="標楷體" w:eastAsia="標楷體" w:hAnsi="標楷體"/>
          <w:sz w:val="36"/>
          <w:szCs w:val="36"/>
        </w:rPr>
        <w:t xml:space="preserve"> </w:t>
      </w:r>
      <w:r w:rsidRPr="007542EA">
        <w:rPr>
          <w:rFonts w:eastAsia="標楷體"/>
          <w:color w:val="000000"/>
          <w:sz w:val="36"/>
          <w:szCs w:val="36"/>
        </w:rPr>
        <w:t>103</w:t>
      </w:r>
      <w:r w:rsidRPr="007542EA">
        <w:rPr>
          <w:rFonts w:ascii="標楷體" w:eastAsia="標楷體" w:hAnsi="標楷體" w:hint="eastAsia"/>
          <w:color w:val="000000"/>
          <w:sz w:val="36"/>
          <w:szCs w:val="36"/>
        </w:rPr>
        <w:t>學年度第</w:t>
      </w:r>
      <w:r w:rsidRPr="007542EA">
        <w:rPr>
          <w:rFonts w:eastAsia="標楷體"/>
          <w:color w:val="000000"/>
          <w:sz w:val="36"/>
          <w:szCs w:val="36"/>
        </w:rPr>
        <w:t>1</w:t>
      </w:r>
      <w:r w:rsidRPr="007542EA">
        <w:rPr>
          <w:rFonts w:ascii="標楷體" w:eastAsia="標楷體" w:hAnsi="標楷體" w:hint="eastAsia"/>
          <w:color w:val="000000"/>
          <w:sz w:val="36"/>
          <w:szCs w:val="36"/>
        </w:rPr>
        <w:t>次</w:t>
      </w:r>
      <w:r w:rsidRPr="007542EA">
        <w:rPr>
          <w:rFonts w:ascii="標楷體" w:eastAsia="標楷體" w:hAnsi="標楷體" w:hint="eastAsia"/>
          <w:sz w:val="36"/>
          <w:szCs w:val="36"/>
        </w:rPr>
        <w:t>會議</w:t>
      </w:r>
      <w:r w:rsidRPr="007542EA">
        <w:rPr>
          <w:rFonts w:ascii="標楷體" w:eastAsia="標楷體" w:hAnsi="標楷體"/>
          <w:sz w:val="36"/>
          <w:szCs w:val="36"/>
        </w:rPr>
        <w:t xml:space="preserve"> </w:t>
      </w:r>
      <w:r w:rsidRPr="007542EA">
        <w:rPr>
          <w:rFonts w:ascii="標楷體" w:eastAsia="標楷體" w:hAnsi="標楷體" w:hint="eastAsia"/>
          <w:sz w:val="36"/>
          <w:szCs w:val="36"/>
        </w:rPr>
        <w:t>暨</w:t>
      </w:r>
    </w:p>
    <w:p w:rsidR="00470814" w:rsidRDefault="00470814" w:rsidP="00F51FC4">
      <w:pPr>
        <w:spacing w:line="520" w:lineRule="exact"/>
        <w:jc w:val="center"/>
        <w:rPr>
          <w:rFonts w:ascii="Arial" w:eastAsia="標楷體" w:hAnsi="標楷體" w:cs="Arial"/>
          <w:sz w:val="36"/>
          <w:szCs w:val="36"/>
        </w:rPr>
      </w:pPr>
      <w:r w:rsidRPr="007542EA">
        <w:rPr>
          <w:rFonts w:ascii="Arial" w:eastAsia="標楷體" w:hAnsi="標楷體" w:cs="Arial" w:hint="eastAsia"/>
          <w:sz w:val="36"/>
          <w:szCs w:val="36"/>
        </w:rPr>
        <w:t>行政院農委會委託財團法人台灣優良農產品發展協會至</w:t>
      </w:r>
    </w:p>
    <w:p w:rsidR="00470814" w:rsidRPr="007542EA" w:rsidRDefault="00470814" w:rsidP="00F51FC4">
      <w:pPr>
        <w:spacing w:line="520" w:lineRule="exact"/>
        <w:jc w:val="center"/>
        <w:rPr>
          <w:rFonts w:ascii="Arial" w:eastAsia="標楷體" w:hAnsi="標楷體" w:cs="Arial"/>
          <w:sz w:val="36"/>
          <w:szCs w:val="36"/>
        </w:rPr>
      </w:pPr>
      <w:r w:rsidRPr="007542EA">
        <w:rPr>
          <w:rFonts w:ascii="Arial" w:eastAsia="標楷體" w:hAnsi="標楷體" w:cs="Arial" w:hint="eastAsia"/>
          <w:sz w:val="36"/>
          <w:szCs w:val="36"/>
        </w:rPr>
        <w:t>國立嘉義大學監督查核會議記錄</w:t>
      </w:r>
    </w:p>
    <w:p w:rsidR="00470814" w:rsidRDefault="00470814" w:rsidP="00D80BC7">
      <w:pPr>
        <w:adjustRightInd w:val="0"/>
        <w:snapToGrid w:val="0"/>
        <w:spacing w:line="360" w:lineRule="auto"/>
        <w:rPr>
          <w:rFonts w:eastAsia="標楷體" w:hAnsi="標楷體"/>
          <w:color w:val="000000"/>
        </w:rPr>
      </w:pPr>
    </w:p>
    <w:p w:rsidR="00470814" w:rsidRPr="000A1BB3" w:rsidRDefault="00470814" w:rsidP="00D80BC7">
      <w:pPr>
        <w:adjustRightInd w:val="0"/>
        <w:snapToGrid w:val="0"/>
        <w:spacing w:line="360" w:lineRule="auto"/>
        <w:rPr>
          <w:rFonts w:eastAsia="標楷體" w:hAnsi="標楷體"/>
          <w:color w:val="FF0000"/>
        </w:rPr>
      </w:pPr>
      <w:r w:rsidRPr="005F2610">
        <w:rPr>
          <w:rFonts w:eastAsia="標楷體" w:hAnsi="標楷體" w:hint="eastAsia"/>
          <w:color w:val="000000"/>
        </w:rPr>
        <w:t>開會時間：</w:t>
      </w:r>
      <w:r w:rsidRPr="005F2610">
        <w:rPr>
          <w:rFonts w:eastAsia="標楷體"/>
          <w:color w:val="000000"/>
        </w:rPr>
        <w:t>10</w:t>
      </w:r>
      <w:r>
        <w:rPr>
          <w:rFonts w:eastAsia="標楷體"/>
          <w:color w:val="000000"/>
        </w:rPr>
        <w:t>3</w:t>
      </w:r>
      <w:r w:rsidRPr="005F2610">
        <w:rPr>
          <w:rFonts w:eastAsia="標楷體" w:hAnsi="標楷體" w:hint="eastAsia"/>
          <w:color w:val="000000"/>
        </w:rPr>
        <w:t>年</w:t>
      </w:r>
      <w:r>
        <w:rPr>
          <w:rFonts w:eastAsia="標楷體"/>
          <w:color w:val="000000"/>
        </w:rPr>
        <w:t>8</w:t>
      </w:r>
      <w:r w:rsidRPr="00B86DE9">
        <w:rPr>
          <w:rFonts w:eastAsia="標楷體" w:hAnsi="標楷體" w:hint="eastAsia"/>
        </w:rPr>
        <w:t>月</w:t>
      </w:r>
      <w:r w:rsidRPr="00B86DE9">
        <w:rPr>
          <w:rFonts w:eastAsia="標楷體" w:hAnsi="標楷體"/>
        </w:rPr>
        <w:t>1</w:t>
      </w:r>
      <w:r w:rsidRPr="00B86DE9">
        <w:rPr>
          <w:rFonts w:eastAsia="標楷體" w:hAnsi="標楷體" w:hint="eastAsia"/>
        </w:rPr>
        <w:t>日</w:t>
      </w:r>
      <w:r>
        <w:rPr>
          <w:rFonts w:eastAsia="標楷體" w:hAnsi="標楷體"/>
        </w:rPr>
        <w:t xml:space="preserve"> </w:t>
      </w:r>
      <w:r w:rsidRPr="00B86DE9">
        <w:rPr>
          <w:rFonts w:eastAsia="標楷體"/>
        </w:rPr>
        <w:t>(</w:t>
      </w:r>
      <w:r w:rsidRPr="00B86DE9">
        <w:rPr>
          <w:rFonts w:eastAsia="標楷體" w:hAnsi="標楷體" w:hint="eastAsia"/>
        </w:rPr>
        <w:t>星期</w:t>
      </w:r>
      <w:r>
        <w:rPr>
          <w:rFonts w:eastAsia="標楷體" w:hAnsi="標楷體" w:hint="eastAsia"/>
        </w:rPr>
        <w:t>五</w:t>
      </w:r>
      <w:r w:rsidRPr="00B86DE9">
        <w:rPr>
          <w:rFonts w:eastAsia="標楷體"/>
        </w:rPr>
        <w:t>)</w:t>
      </w:r>
      <w:r>
        <w:rPr>
          <w:rFonts w:eastAsia="標楷體"/>
        </w:rPr>
        <w:t xml:space="preserve"> </w:t>
      </w:r>
      <w:r w:rsidRPr="00B86DE9">
        <w:rPr>
          <w:rFonts w:eastAsia="標楷體" w:hAnsi="標楷體" w:hint="eastAsia"/>
        </w:rPr>
        <w:t>上午</w:t>
      </w:r>
      <w:r w:rsidRPr="00B86DE9">
        <w:rPr>
          <w:rFonts w:eastAsia="標楷體"/>
        </w:rPr>
        <w:t>10</w:t>
      </w:r>
      <w:r w:rsidRPr="00B86DE9">
        <w:rPr>
          <w:rFonts w:eastAsia="標楷體" w:hAnsi="標楷體" w:hint="eastAsia"/>
        </w:rPr>
        <w:t>時</w:t>
      </w:r>
      <w:r>
        <w:rPr>
          <w:rFonts w:eastAsia="標楷體" w:hAnsi="標楷體"/>
        </w:rPr>
        <w:t>0</w:t>
      </w:r>
      <w:r w:rsidRPr="00B86DE9">
        <w:rPr>
          <w:rFonts w:eastAsia="標楷體" w:hAnsi="標楷體"/>
        </w:rPr>
        <w:t>0</w:t>
      </w:r>
      <w:r w:rsidRPr="00B86DE9">
        <w:rPr>
          <w:rFonts w:eastAsia="標楷體" w:hAnsi="標楷體" w:hint="eastAsia"/>
        </w:rPr>
        <w:t>分</w:t>
      </w:r>
    </w:p>
    <w:p w:rsidR="00470814" w:rsidRPr="005F2610" w:rsidRDefault="00470814" w:rsidP="00D05C0E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color w:val="000000"/>
        </w:rPr>
      </w:pPr>
      <w:r w:rsidRPr="005F2610">
        <w:rPr>
          <w:rFonts w:eastAsia="標楷體" w:hAnsi="標楷體" w:hint="eastAsia"/>
          <w:color w:val="000000"/>
        </w:rPr>
        <w:t>開會地點：</w:t>
      </w:r>
      <w:r>
        <w:rPr>
          <w:rFonts w:eastAsia="標楷體" w:hAnsi="標楷體" w:hint="eastAsia"/>
        </w:rPr>
        <w:t>生命科學院</w:t>
      </w:r>
      <w:r w:rsidRPr="00CF56F5">
        <w:rPr>
          <w:rFonts w:eastAsia="標楷體" w:hAnsi="標楷體" w:hint="eastAsia"/>
        </w:rPr>
        <w:t>會議室</w:t>
      </w:r>
      <w:r>
        <w:rPr>
          <w:rFonts w:eastAsia="標楷體" w:hAnsi="標楷體"/>
        </w:rPr>
        <w:t xml:space="preserve"> (</w:t>
      </w:r>
      <w:r>
        <w:rPr>
          <w:rFonts w:eastAsia="標楷體" w:hAnsi="標楷體" w:hint="eastAsia"/>
        </w:rPr>
        <w:t>綜合教學大樓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"/>
          <w:attr w:name="UnitName" w:val="F"/>
        </w:smartTagPr>
        <w:r>
          <w:rPr>
            <w:rFonts w:eastAsia="標楷體" w:hAnsi="標楷體"/>
          </w:rPr>
          <w:t>7F</w:t>
        </w:r>
      </w:smartTag>
      <w:r>
        <w:rPr>
          <w:rFonts w:eastAsia="標楷體" w:hAnsi="標楷體" w:hint="eastAsia"/>
        </w:rPr>
        <w:t>會議室</w:t>
      </w:r>
      <w:r>
        <w:rPr>
          <w:rFonts w:eastAsia="標楷體" w:hAnsi="標楷體"/>
        </w:rPr>
        <w:t>)</w:t>
      </w:r>
    </w:p>
    <w:p w:rsidR="00470814" w:rsidRPr="001A0A12" w:rsidRDefault="00470814" w:rsidP="00D05C0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出席人員：</w:t>
      </w:r>
    </w:p>
    <w:p w:rsidR="00470814" w:rsidRDefault="00470814" w:rsidP="00D80BC7">
      <w:pPr>
        <w:adjustRightInd w:val="0"/>
        <w:snapToGrid w:val="0"/>
        <w:spacing w:line="360" w:lineRule="auto"/>
        <w:rPr>
          <w:rFonts w:eastAsia="標楷體"/>
          <w:color w:val="000000"/>
        </w:rPr>
      </w:pPr>
      <w:r w:rsidRPr="00B80619">
        <w:rPr>
          <w:rFonts w:eastAsia="標楷體" w:hint="eastAsia"/>
          <w:color w:val="000000"/>
          <w:u w:val="single"/>
        </w:rPr>
        <w:t>校外監督查核委員</w:t>
      </w:r>
      <w:r>
        <w:rPr>
          <w:rFonts w:eastAsia="標楷體" w:hint="eastAsia"/>
          <w:color w:val="000000"/>
        </w:rPr>
        <w:t>：方柏雄</w:t>
      </w:r>
      <w:r w:rsidRPr="00B67F5F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</w:rPr>
        <w:t>兼主持人</w:t>
      </w:r>
      <w:r>
        <w:rPr>
          <w:rFonts w:eastAsia="標楷體" w:hint="eastAsia"/>
          <w:color w:val="000000"/>
        </w:rPr>
        <w:t>、葉嘉翠</w:t>
      </w:r>
      <w:r w:rsidRPr="00B67F5F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  <w:color w:val="000000"/>
        </w:rPr>
        <w:t>、何蓓音</w:t>
      </w:r>
      <w:r w:rsidRPr="00B67F5F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  <w:color w:val="000000"/>
        </w:rPr>
        <w:t>、朱建明</w:t>
      </w:r>
      <w:r w:rsidRPr="00B67F5F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  <w:color w:val="000000"/>
        </w:rPr>
        <w:t>、鄭錦德</w:t>
      </w:r>
      <w:r w:rsidRPr="00B67F5F">
        <w:rPr>
          <w:rFonts w:ascii="標楷體" w:eastAsia="標楷體" w:hAnsi="標楷體" w:hint="eastAsia"/>
        </w:rPr>
        <w:t>委員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</w:rPr>
        <w:t>張裕勳動檢</w:t>
      </w:r>
      <w:r w:rsidRPr="00B67F5F">
        <w:rPr>
          <w:rFonts w:ascii="標楷體" w:eastAsia="標楷體" w:hAnsi="標楷體" w:hint="eastAsia"/>
        </w:rPr>
        <w:t>員</w:t>
      </w:r>
    </w:p>
    <w:p w:rsidR="00470814" w:rsidRPr="00072826" w:rsidRDefault="00470814" w:rsidP="00D80BC7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>
        <w:rPr>
          <w:rFonts w:eastAsia="標楷體" w:hint="eastAsia"/>
          <w:color w:val="000000"/>
          <w:u w:val="single"/>
        </w:rPr>
        <w:t>本校</w:t>
      </w:r>
      <w:r w:rsidRPr="00B80619">
        <w:rPr>
          <w:rFonts w:eastAsia="標楷體"/>
          <w:color w:val="000000"/>
          <w:u w:val="single"/>
        </w:rPr>
        <w:t>IACUC</w:t>
      </w:r>
      <w:r w:rsidRPr="00B80619">
        <w:rPr>
          <w:rFonts w:ascii="標楷體" w:eastAsia="標楷體" w:hAnsi="標楷體" w:hint="eastAsia"/>
          <w:color w:val="000000"/>
          <w:u w:val="single"/>
        </w:rPr>
        <w:t>成員</w:t>
      </w:r>
      <w:r>
        <w:rPr>
          <w:rFonts w:ascii="標楷體" w:eastAsia="標楷體" w:hAnsi="標楷體" w:hint="eastAsia"/>
          <w:color w:val="000000"/>
        </w:rPr>
        <w:t>：</w:t>
      </w:r>
      <w:r w:rsidRPr="00B67F5F">
        <w:rPr>
          <w:rFonts w:ascii="標楷體" w:eastAsia="標楷體" w:hAnsi="標楷體" w:hint="eastAsia"/>
        </w:rPr>
        <w:t>艾群委員</w:t>
      </w:r>
      <w:r>
        <w:rPr>
          <w:rFonts w:ascii="標楷體" w:eastAsia="標楷體" w:hAnsi="標楷體" w:hint="eastAsia"/>
          <w:color w:val="000000"/>
        </w:rPr>
        <w:t>、黃文理委員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請假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、趙清賢委員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兼禽類動物舍負責人，吳建平委員</w:t>
      </w:r>
      <w:r w:rsidRPr="00B04156">
        <w:rPr>
          <w:rFonts w:ascii="標楷體" w:eastAsia="標楷體" w:hAnsi="標楷體" w:hint="eastAsia"/>
        </w:rPr>
        <w:t>代理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、吳建平委員、陳秋麟委員、吳瑞得委員、吳希天委員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兼生物農業科技館實驗動物舍負責人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、吳思敬委員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請假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、吳淑美委員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請假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>、</w:t>
      </w:r>
      <w:r w:rsidRPr="00250B75">
        <w:rPr>
          <w:rFonts w:ascii="標楷體" w:eastAsia="標楷體" w:hAnsi="標楷體" w:hint="eastAsia"/>
        </w:rPr>
        <w:t>楊奕玲</w:t>
      </w:r>
      <w:r>
        <w:rPr>
          <w:rFonts w:ascii="標楷體" w:eastAsia="標楷體" w:hAnsi="標楷體" w:hint="eastAsia"/>
        </w:rPr>
        <w:t>委員、</w:t>
      </w:r>
      <w:r w:rsidRPr="00AF4562">
        <w:rPr>
          <w:rFonts w:ascii="標楷體" w:eastAsia="標楷體" w:hAnsi="標楷體" w:hint="eastAsia"/>
        </w:rPr>
        <w:t>魏佳俐</w:t>
      </w:r>
      <w:r>
        <w:rPr>
          <w:rFonts w:ascii="標楷體" w:eastAsia="標楷體" w:hAnsi="標楷體" w:hint="eastAsia"/>
        </w:rPr>
        <w:t>委員、</w:t>
      </w:r>
      <w:r w:rsidRPr="00250B75">
        <w:rPr>
          <w:rFonts w:ascii="標楷體" w:eastAsia="標楷體" w:hAnsi="標楷體" w:hint="eastAsia"/>
        </w:rPr>
        <w:t>劉</w:t>
      </w:r>
      <w:r>
        <w:rPr>
          <w:rFonts w:ascii="標楷體" w:eastAsia="標楷體" w:hAnsi="標楷體" w:hint="eastAsia"/>
        </w:rPr>
        <w:t>怡文委員、翁博群委員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兼生技健康館實驗動物舍</w:t>
      </w:r>
      <w:r>
        <w:rPr>
          <w:rFonts w:ascii="標楷體" w:eastAsia="標楷體" w:hAnsi="標楷體" w:hint="eastAsia"/>
          <w:color w:val="000000"/>
        </w:rPr>
        <w:t>負責人</w:t>
      </w:r>
      <w:r>
        <w:rPr>
          <w:rFonts w:ascii="標楷體" w:eastAsia="標楷體" w:hAnsi="標楷體"/>
        </w:rPr>
        <w:t>)</w:t>
      </w:r>
    </w:p>
    <w:p w:rsidR="00470814" w:rsidRDefault="00470814" w:rsidP="00B80619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  <w:u w:val="single"/>
        </w:rPr>
        <w:t>本校</w:t>
      </w:r>
      <w:r w:rsidRPr="00B80619">
        <w:rPr>
          <w:rFonts w:ascii="標楷體" w:eastAsia="標楷體" w:hAnsi="標楷體" w:hint="eastAsia"/>
          <w:color w:val="000000"/>
          <w:u w:val="single"/>
        </w:rPr>
        <w:t>動物舍負責人</w:t>
      </w:r>
      <w:r w:rsidRPr="001A0A12">
        <w:rPr>
          <w:rFonts w:ascii="標楷體" w:eastAsia="標楷體" w:hAnsi="標楷體" w:hint="eastAsia"/>
          <w:color w:val="000000"/>
        </w:rPr>
        <w:t>：</w:t>
      </w:r>
      <w:smartTag w:uri="urn:schemas-microsoft-com:office:smarttags" w:element="PersonName">
        <w:r w:rsidRPr="000C4F10">
          <w:rPr>
            <w:rFonts w:ascii="標楷體" w:eastAsia="標楷體" w:hAnsi="標楷體" w:hint="eastAsia"/>
          </w:rPr>
          <w:t>賴</w:t>
        </w:r>
        <w:r>
          <w:rPr>
            <w:rFonts w:ascii="標楷體" w:eastAsia="標楷體" w:hAnsi="標楷體" w:hint="eastAsia"/>
          </w:rPr>
          <w:t>弘</w:t>
        </w:r>
        <w:r w:rsidRPr="000C4F10">
          <w:rPr>
            <w:rFonts w:ascii="標楷體" w:eastAsia="標楷體" w:hAnsi="標楷體" w:hint="eastAsia"/>
          </w:rPr>
          <w:t>智</w:t>
        </w:r>
      </w:smartTag>
      <w:r w:rsidRPr="000C4F10">
        <w:rPr>
          <w:rFonts w:ascii="標楷體" w:eastAsia="標楷體" w:hAnsi="標楷體" w:hint="eastAsia"/>
        </w:rPr>
        <w:t>老師</w:t>
      </w:r>
      <w:r w:rsidRPr="000C4F10">
        <w:rPr>
          <w:rFonts w:ascii="標楷體" w:eastAsia="標楷體" w:hAnsi="標楷體"/>
        </w:rPr>
        <w:t>(</w:t>
      </w:r>
      <w:r w:rsidRPr="000C4F10">
        <w:rPr>
          <w:rFonts w:ascii="標楷體" w:eastAsia="標楷體" w:hAnsi="標楷體" w:hint="eastAsia"/>
        </w:rPr>
        <w:t>水</w:t>
      </w:r>
      <w:r>
        <w:rPr>
          <w:rFonts w:ascii="標楷體" w:eastAsia="標楷體" w:hAnsi="標楷體" w:hint="eastAsia"/>
        </w:rPr>
        <w:t>生</w:t>
      </w:r>
      <w:r w:rsidRPr="000C4F10">
        <w:rPr>
          <w:rFonts w:ascii="標楷體" w:eastAsia="標楷體" w:hAnsi="標楷體" w:hint="eastAsia"/>
        </w:rPr>
        <w:t>動物舍</w:t>
      </w:r>
      <w:r w:rsidRPr="000C4F10"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助理林靜如代理</w:t>
      </w:r>
      <w:r>
        <w:rPr>
          <w:rFonts w:ascii="標楷體" w:eastAsia="標楷體" w:hAnsi="標楷體"/>
        </w:rPr>
        <w:t>)</w:t>
      </w:r>
    </w:p>
    <w:p w:rsidR="00470814" w:rsidRPr="00B80619" w:rsidRDefault="00470814" w:rsidP="00B80619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</w:p>
    <w:p w:rsidR="00470814" w:rsidRDefault="00470814" w:rsidP="00D05C0E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 w:rsidRPr="001A0A12">
        <w:rPr>
          <w:rFonts w:ascii="標楷體" w:eastAsia="標楷體" w:hAnsi="標楷體" w:hint="eastAsia"/>
          <w:color w:val="000000"/>
        </w:rPr>
        <w:t>主席：</w:t>
      </w:r>
      <w:r w:rsidRPr="00B67F5F">
        <w:rPr>
          <w:rFonts w:ascii="標楷體" w:eastAsia="標楷體" w:hAnsi="標楷體" w:hint="eastAsia"/>
        </w:rPr>
        <w:t>艾群</w:t>
      </w:r>
      <w:r>
        <w:rPr>
          <w:rFonts w:ascii="標楷體" w:eastAsia="標楷體" w:hAnsi="標楷體" w:hint="eastAsia"/>
          <w:color w:val="000000"/>
        </w:rPr>
        <w:t>委員兼召集人</w:t>
      </w:r>
      <w:r w:rsidRPr="001A0A12">
        <w:rPr>
          <w:rFonts w:ascii="標楷體" w:eastAsia="標楷體" w:hAnsi="標楷體"/>
          <w:color w:val="000000"/>
        </w:rPr>
        <w:t xml:space="preserve">           </w:t>
      </w:r>
      <w:r>
        <w:rPr>
          <w:rFonts w:ascii="標楷體" w:eastAsia="標楷體" w:hAnsi="標楷體"/>
          <w:color w:val="000000"/>
        </w:rPr>
        <w:t xml:space="preserve">                     </w:t>
      </w:r>
      <w:r w:rsidRPr="001A0A12">
        <w:rPr>
          <w:rFonts w:ascii="標楷體" w:eastAsia="標楷體" w:hAnsi="標楷體" w:hint="eastAsia"/>
          <w:color w:val="000000"/>
        </w:rPr>
        <w:t>記錄：</w:t>
      </w:r>
      <w:r w:rsidRPr="00250B75">
        <w:rPr>
          <w:rFonts w:ascii="標楷體" w:eastAsia="標楷體" w:hAnsi="標楷體" w:hint="eastAsia"/>
        </w:rPr>
        <w:t>劉</w:t>
      </w:r>
      <w:r>
        <w:rPr>
          <w:rFonts w:ascii="標楷體" w:eastAsia="標楷體" w:hAnsi="標楷體" w:hint="eastAsia"/>
        </w:rPr>
        <w:t>怡文委員兼執行秘書</w:t>
      </w:r>
    </w:p>
    <w:p w:rsidR="00470814" w:rsidRDefault="00470814" w:rsidP="00D05C0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</w:p>
    <w:p w:rsidR="00470814" w:rsidRDefault="00470814" w:rsidP="00D05C0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壹、會議程序表</w:t>
      </w:r>
      <w:r w:rsidRPr="001A0A12">
        <w:rPr>
          <w:rFonts w:ascii="標楷體" w:eastAsia="標楷體" w:hAnsi="標楷體"/>
          <w:color w:val="000000"/>
        </w:rPr>
        <w:t xml:space="preserve">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7"/>
        <w:gridCol w:w="762"/>
        <w:gridCol w:w="4981"/>
        <w:gridCol w:w="1288"/>
        <w:gridCol w:w="1808"/>
      </w:tblGrid>
      <w:tr w:rsidR="00470814" w:rsidRPr="00995A4B" w:rsidTr="0062505F">
        <w:trPr>
          <w:trHeight w:val="779"/>
        </w:trPr>
        <w:tc>
          <w:tcPr>
            <w:tcW w:w="907" w:type="dxa"/>
          </w:tcPr>
          <w:p w:rsidR="00470814" w:rsidRPr="0062505F" w:rsidRDefault="00470814" w:rsidP="0062505F">
            <w:pPr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時間</w:t>
            </w:r>
          </w:p>
        </w:tc>
        <w:tc>
          <w:tcPr>
            <w:tcW w:w="762" w:type="dxa"/>
          </w:tcPr>
          <w:p w:rsidR="00470814" w:rsidRPr="0062505F" w:rsidRDefault="00470814" w:rsidP="0062505F">
            <w:pPr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時間</w:t>
            </w:r>
          </w:p>
          <w:p w:rsidR="00470814" w:rsidRPr="0062505F" w:rsidRDefault="00470814" w:rsidP="0062505F">
            <w:pPr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(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分</w:t>
            </w:r>
            <w:r w:rsidRPr="0062505F">
              <w:rPr>
                <w:rFonts w:ascii="Arial" w:eastAsia="標楷體" w:hAnsi="Arial" w:cs="Arial"/>
                <w:szCs w:val="22"/>
              </w:rPr>
              <w:t>)</w:t>
            </w:r>
          </w:p>
        </w:tc>
        <w:tc>
          <w:tcPr>
            <w:tcW w:w="4981" w:type="dxa"/>
          </w:tcPr>
          <w:p w:rsidR="00470814" w:rsidRPr="0062505F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內容</w:t>
            </w:r>
          </w:p>
        </w:tc>
        <w:tc>
          <w:tcPr>
            <w:tcW w:w="1288" w:type="dxa"/>
          </w:tcPr>
          <w:p w:rsidR="00470814" w:rsidRPr="0062505F" w:rsidRDefault="00470814" w:rsidP="0062505F">
            <w:pPr>
              <w:jc w:val="center"/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主持人</w:t>
            </w:r>
          </w:p>
          <w:p w:rsidR="00470814" w:rsidRPr="0062505F" w:rsidRDefault="00470814" w:rsidP="0062505F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08" w:type="dxa"/>
          </w:tcPr>
          <w:p w:rsidR="00470814" w:rsidRPr="0062505F" w:rsidRDefault="00470814" w:rsidP="0062505F">
            <w:pPr>
              <w:jc w:val="center"/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出席人員</w:t>
            </w:r>
          </w:p>
        </w:tc>
      </w:tr>
      <w:tr w:rsidR="00470814" w:rsidRPr="00995A4B" w:rsidTr="0062505F">
        <w:trPr>
          <w:trHeight w:val="851"/>
        </w:trPr>
        <w:tc>
          <w:tcPr>
            <w:tcW w:w="907" w:type="dxa"/>
          </w:tcPr>
          <w:p w:rsidR="00470814" w:rsidRDefault="00470814" w:rsidP="0062505F">
            <w:pPr>
              <w:spacing w:line="276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10:00</w:t>
            </w:r>
          </w:p>
          <w:p w:rsidR="00470814" w:rsidRPr="0062505F" w:rsidRDefault="00470814" w:rsidP="0062505F">
            <w:pPr>
              <w:spacing w:line="276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softHyphen/>
              <w:t>I</w:t>
            </w:r>
          </w:p>
          <w:p w:rsidR="00470814" w:rsidRPr="0062505F" w:rsidRDefault="00470814" w:rsidP="0062505F">
            <w:pPr>
              <w:spacing w:line="276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10:05</w:t>
            </w:r>
          </w:p>
        </w:tc>
        <w:tc>
          <w:tcPr>
            <w:tcW w:w="762" w:type="dxa"/>
          </w:tcPr>
          <w:p w:rsidR="00470814" w:rsidRPr="0062505F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5</w:t>
            </w:r>
          </w:p>
        </w:tc>
        <w:tc>
          <w:tcPr>
            <w:tcW w:w="4981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標楷體" w:cs="Arial" w:hint="eastAsia"/>
                <w:b/>
                <w:szCs w:val="22"/>
              </w:rPr>
              <w:t>查核小組代表致詞：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 xml:space="preserve"> 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說明查核輔導目的及介紹查核小組成員。</w:t>
            </w:r>
          </w:p>
        </w:tc>
        <w:tc>
          <w:tcPr>
            <w:tcW w:w="1288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>
              <w:rPr>
                <w:rFonts w:eastAsia="標楷體" w:hint="eastAsia"/>
                <w:color w:val="000000"/>
              </w:rPr>
              <w:t>方柏雄</w:t>
            </w:r>
            <w:r w:rsidRPr="00B67F5F">
              <w:rPr>
                <w:rFonts w:ascii="標楷體" w:eastAsia="標楷體" w:hAnsi="標楷體" w:hint="eastAsia"/>
              </w:rPr>
              <w:t>委員</w:t>
            </w:r>
          </w:p>
        </w:tc>
        <w:tc>
          <w:tcPr>
            <w:tcW w:w="1808" w:type="dxa"/>
          </w:tcPr>
          <w:p w:rsidR="00470814" w:rsidRPr="0062505F" w:rsidRDefault="00470814" w:rsidP="002E5A98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查核小組、</w:t>
            </w:r>
          </w:p>
          <w:p w:rsidR="00470814" w:rsidRPr="0062505F" w:rsidRDefault="00470814" w:rsidP="002E5A98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委員、</w:t>
            </w:r>
          </w:p>
          <w:p w:rsidR="00470814" w:rsidRPr="0062505F" w:rsidRDefault="00470814" w:rsidP="002E5A98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各動物舍負責人</w:t>
            </w:r>
          </w:p>
        </w:tc>
      </w:tr>
      <w:tr w:rsidR="00470814" w:rsidRPr="00995A4B" w:rsidTr="007542EA">
        <w:trPr>
          <w:trHeight w:val="2846"/>
        </w:trPr>
        <w:tc>
          <w:tcPr>
            <w:tcW w:w="907" w:type="dxa"/>
          </w:tcPr>
          <w:p w:rsidR="00470814" w:rsidRDefault="00470814" w:rsidP="0062505F">
            <w:pPr>
              <w:spacing w:line="276" w:lineRule="auto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10:05</w:t>
            </w:r>
          </w:p>
          <w:p w:rsidR="00470814" w:rsidRPr="0062505F" w:rsidRDefault="00470814" w:rsidP="00D32186">
            <w:pPr>
              <w:spacing w:line="276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62505F">
            <w:pPr>
              <w:spacing w:line="276" w:lineRule="auto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10:20</w:t>
            </w:r>
          </w:p>
        </w:tc>
        <w:tc>
          <w:tcPr>
            <w:tcW w:w="762" w:type="dxa"/>
          </w:tcPr>
          <w:p w:rsidR="00470814" w:rsidRPr="0062505F" w:rsidRDefault="00470814" w:rsidP="00D32186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15</w:t>
            </w:r>
          </w:p>
        </w:tc>
        <w:tc>
          <w:tcPr>
            <w:tcW w:w="4981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標楷體" w:cs="Arial" w:hint="eastAsia"/>
                <w:b/>
                <w:szCs w:val="22"/>
              </w:rPr>
              <w:t>國立嘉義大學實驗動物照護及使用小組召集人致詞及簡報：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1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</w:rPr>
              <w:t>人員介紹。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1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</w:rPr>
              <w:t>實驗動物之申請、管理使用、處理及動物福利。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1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</w:rPr>
              <w:t>硬體設施簡介。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1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</w:rPr>
              <w:t>過去曾受查核之綜合評述與書面建議改善情形。</w:t>
            </w:r>
          </w:p>
        </w:tc>
        <w:tc>
          <w:tcPr>
            <w:tcW w:w="1288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艾群副校長兼</w:t>
            </w: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召集人</w:t>
            </w:r>
          </w:p>
        </w:tc>
        <w:tc>
          <w:tcPr>
            <w:tcW w:w="1808" w:type="dxa"/>
          </w:tcPr>
          <w:p w:rsidR="00470814" w:rsidRPr="0062505F" w:rsidRDefault="00470814" w:rsidP="001021EE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查核小組、</w:t>
            </w:r>
          </w:p>
          <w:p w:rsidR="00470814" w:rsidRPr="0062505F" w:rsidRDefault="00470814" w:rsidP="001021EE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委員、</w:t>
            </w:r>
          </w:p>
          <w:p w:rsidR="00470814" w:rsidRPr="0062505F" w:rsidRDefault="00470814" w:rsidP="001021EE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各動物舍負責人</w:t>
            </w:r>
          </w:p>
        </w:tc>
      </w:tr>
      <w:tr w:rsidR="00470814" w:rsidRPr="00995A4B" w:rsidTr="0062505F">
        <w:trPr>
          <w:trHeight w:val="779"/>
        </w:trPr>
        <w:tc>
          <w:tcPr>
            <w:tcW w:w="907" w:type="dxa"/>
          </w:tcPr>
          <w:p w:rsidR="00470814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10:20</w:t>
            </w:r>
          </w:p>
          <w:p w:rsidR="00470814" w:rsidRPr="0062505F" w:rsidRDefault="00470814" w:rsidP="00D32186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1</w:t>
            </w:r>
            <w:r w:rsidRPr="0062505F">
              <w:rPr>
                <w:rFonts w:ascii="Arial" w:eastAsia="標楷體" w:hAnsi="Arial" w:cs="Arial"/>
                <w:szCs w:val="22"/>
              </w:rPr>
              <w:t>:</w:t>
            </w:r>
            <w:r>
              <w:rPr>
                <w:rFonts w:ascii="Arial" w:eastAsia="標楷體" w:hAnsi="Arial" w:cs="Arial"/>
                <w:szCs w:val="22"/>
              </w:rPr>
              <w:t>1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762" w:type="dxa"/>
          </w:tcPr>
          <w:p w:rsidR="00470814" w:rsidRPr="0062505F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5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4981" w:type="dxa"/>
          </w:tcPr>
          <w:p w:rsidR="00470814" w:rsidRPr="0062505F" w:rsidRDefault="00470814" w:rsidP="00C3771C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Arial" w:cs="Arial" w:hint="eastAsia"/>
                <w:b/>
                <w:szCs w:val="22"/>
              </w:rPr>
              <w:t>查核小組查閱受查機構文件：</w:t>
            </w:r>
          </w:p>
          <w:p w:rsidR="00470814" w:rsidRDefault="00470814" w:rsidP="00C3771C">
            <w:pPr>
              <w:pStyle w:val="ListParagraph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照護委員會或小組成立、異動、作業流程</w:t>
            </w:r>
          </w:p>
          <w:p w:rsidR="00470814" w:rsidRPr="0062505F" w:rsidRDefault="00470814" w:rsidP="007542EA">
            <w:pPr>
              <w:pStyle w:val="ListParagraph"/>
              <w:ind w:leftChars="0" w:left="22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</w:rPr>
              <w:t>與規章及會議等相關文件。</w:t>
            </w:r>
          </w:p>
          <w:p w:rsidR="00470814" w:rsidRPr="0062505F" w:rsidRDefault="00470814" w:rsidP="00C3771C">
            <w:pPr>
              <w:pStyle w:val="ListParagraph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五年內之動物實驗申請表及審核紀錄。</w:t>
            </w:r>
          </w:p>
          <w:p w:rsidR="00470814" w:rsidRPr="0062505F" w:rsidRDefault="00470814" w:rsidP="00C3771C">
            <w:pPr>
              <w:pStyle w:val="ListParagraph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動物飼養管理基準作業程序相關文件。</w:t>
            </w:r>
          </w:p>
          <w:p w:rsidR="00470814" w:rsidRPr="0062505F" w:rsidRDefault="00470814" w:rsidP="00C3771C">
            <w:pPr>
              <w:pStyle w:val="ListParagraph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動物房舍及坪數一覽表。</w:t>
            </w:r>
          </w:p>
          <w:p w:rsidR="00470814" w:rsidRDefault="00470814" w:rsidP="00C3771C">
            <w:pPr>
              <w:pStyle w:val="ListParagraph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五年內之照護委員會或小組年度監督報</w:t>
            </w:r>
          </w:p>
          <w:p w:rsidR="00470814" w:rsidRPr="0062505F" w:rsidRDefault="00470814" w:rsidP="007542EA">
            <w:pPr>
              <w:pStyle w:val="ListParagraph"/>
              <w:ind w:leftChars="0" w:left="225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</w:rPr>
              <w:t>告。</w:t>
            </w:r>
          </w:p>
          <w:p w:rsidR="00470814" w:rsidRPr="0062505F" w:rsidRDefault="00470814" w:rsidP="00CA6335">
            <w:pPr>
              <w:pStyle w:val="ListParagraph"/>
              <w:numPr>
                <w:ilvl w:val="0"/>
                <w:numId w:val="32"/>
              </w:numPr>
              <w:ind w:leftChars="0" w:left="563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五年內動物科學應用機構內部或外部查核表。</w:t>
            </w:r>
          </w:p>
          <w:p w:rsidR="00470814" w:rsidRPr="00073F75" w:rsidRDefault="00470814" w:rsidP="002E5A98">
            <w:pPr>
              <w:pStyle w:val="ListParagraph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其他相關文件。</w:t>
            </w:r>
          </w:p>
        </w:tc>
        <w:tc>
          <w:tcPr>
            <w:tcW w:w="1288" w:type="dxa"/>
          </w:tcPr>
          <w:p w:rsidR="00470814" w:rsidRPr="0062505F" w:rsidRDefault="00470814" w:rsidP="0062505F">
            <w:pPr>
              <w:spacing w:line="480" w:lineRule="auto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  <w:szCs w:val="22"/>
              </w:rPr>
              <w:t>查核小組</w:t>
            </w:r>
          </w:p>
        </w:tc>
        <w:tc>
          <w:tcPr>
            <w:tcW w:w="1808" w:type="dxa"/>
          </w:tcPr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查核小組、</w:t>
            </w:r>
          </w:p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委員、</w:t>
            </w:r>
          </w:p>
          <w:p w:rsidR="00470814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各動物舍負責人</w:t>
            </w:r>
          </w:p>
          <w:p w:rsidR="00470814" w:rsidRPr="0062505F" w:rsidRDefault="00470814" w:rsidP="001021EE">
            <w:pPr>
              <w:rPr>
                <w:rFonts w:ascii="Arial" w:eastAsia="標楷體" w:hAnsi="Arial" w:cs="Arial"/>
              </w:rPr>
            </w:pPr>
          </w:p>
        </w:tc>
      </w:tr>
      <w:tr w:rsidR="00470814" w:rsidRPr="00C3771C" w:rsidTr="0062505F">
        <w:trPr>
          <w:trHeight w:val="779"/>
        </w:trPr>
        <w:tc>
          <w:tcPr>
            <w:tcW w:w="907" w:type="dxa"/>
          </w:tcPr>
          <w:p w:rsidR="00470814" w:rsidRDefault="00470814" w:rsidP="00C3771C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1</w:t>
            </w:r>
            <w:r w:rsidRPr="0062505F">
              <w:rPr>
                <w:rFonts w:ascii="Arial" w:eastAsia="標楷體" w:hAnsi="Arial" w:cs="Arial"/>
                <w:szCs w:val="22"/>
              </w:rPr>
              <w:t>:</w:t>
            </w:r>
            <w:r>
              <w:rPr>
                <w:rFonts w:ascii="Arial" w:eastAsia="標楷體" w:hAnsi="Arial" w:cs="Arial"/>
                <w:szCs w:val="22"/>
              </w:rPr>
              <w:t>1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  <w:p w:rsidR="00470814" w:rsidRPr="0062505F" w:rsidRDefault="00470814" w:rsidP="00C3771C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C3771C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2</w:t>
            </w:r>
            <w:r w:rsidRPr="0062505F">
              <w:rPr>
                <w:rFonts w:ascii="Arial" w:eastAsia="標楷體" w:hAnsi="Arial" w:cs="Arial"/>
                <w:szCs w:val="22"/>
              </w:rPr>
              <w:t>:</w:t>
            </w:r>
            <w:r>
              <w:rPr>
                <w:rFonts w:ascii="Arial" w:eastAsia="標楷體" w:hAnsi="Arial" w:cs="Arial"/>
                <w:szCs w:val="22"/>
              </w:rPr>
              <w:t>0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762" w:type="dxa"/>
          </w:tcPr>
          <w:p w:rsidR="00470814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50</w:t>
            </w:r>
          </w:p>
        </w:tc>
        <w:tc>
          <w:tcPr>
            <w:tcW w:w="4981" w:type="dxa"/>
          </w:tcPr>
          <w:p w:rsidR="00470814" w:rsidRPr="0062505F" w:rsidRDefault="00470814" w:rsidP="00C3771C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Arial" w:cs="Arial" w:hint="eastAsia"/>
                <w:b/>
                <w:szCs w:val="22"/>
              </w:rPr>
              <w:t>查核小組實地查核：</w:t>
            </w:r>
          </w:p>
          <w:p w:rsidR="00470814" w:rsidRDefault="00470814" w:rsidP="00C3771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查核小組依據查核表實施現場查核</w:t>
            </w:r>
            <w:r>
              <w:rPr>
                <w:rFonts w:ascii="標楷體" w:eastAsia="標楷體" w:hAnsi="標楷體" w:cs="Arial" w:hint="eastAsia"/>
                <w:szCs w:val="22"/>
              </w:rPr>
              <w:t>「</w:t>
            </w:r>
            <w:r>
              <w:rPr>
                <w:rFonts w:ascii="Arial" w:eastAsia="標楷體" w:hAnsi="Arial" w:cs="Arial" w:hint="eastAsia"/>
                <w:szCs w:val="22"/>
              </w:rPr>
              <w:t>禽類動</w:t>
            </w:r>
          </w:p>
          <w:p w:rsidR="00470814" w:rsidRPr="0062505F" w:rsidRDefault="00470814" w:rsidP="00C3771C">
            <w:pPr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/>
                <w:szCs w:val="22"/>
              </w:rPr>
              <w:t xml:space="preserve">  </w:t>
            </w:r>
            <w:r>
              <w:rPr>
                <w:rFonts w:ascii="Arial" w:eastAsia="標楷體" w:hAnsi="Arial" w:cs="Arial" w:hint="eastAsia"/>
                <w:szCs w:val="22"/>
              </w:rPr>
              <w:t>物舍</w:t>
            </w:r>
            <w:r>
              <w:rPr>
                <w:rFonts w:ascii="標楷體" w:eastAsia="標楷體" w:hAnsi="標楷體" w:cs="Arial" w:hint="eastAsia"/>
                <w:szCs w:val="22"/>
              </w:rPr>
              <w:t>」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。</w:t>
            </w:r>
          </w:p>
        </w:tc>
        <w:tc>
          <w:tcPr>
            <w:tcW w:w="1288" w:type="dxa"/>
          </w:tcPr>
          <w:p w:rsidR="00470814" w:rsidRPr="0062505F" w:rsidRDefault="00470814" w:rsidP="0062505F">
            <w:pPr>
              <w:spacing w:line="480" w:lineRule="auto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  <w:szCs w:val="22"/>
              </w:rPr>
              <w:t>查核小組</w:t>
            </w:r>
          </w:p>
        </w:tc>
        <w:tc>
          <w:tcPr>
            <w:tcW w:w="1808" w:type="dxa"/>
          </w:tcPr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查核小組、</w:t>
            </w:r>
          </w:p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委員</w:t>
            </w:r>
            <w:r w:rsidRPr="0062505F">
              <w:rPr>
                <w:rFonts w:ascii="Arial" w:eastAsia="標楷體" w:hAnsi="標楷體" w:cs="Arial"/>
                <w:szCs w:val="22"/>
              </w:rPr>
              <w:t>(</w:t>
            </w:r>
            <w:r>
              <w:rPr>
                <w:rFonts w:ascii="Arial" w:eastAsia="標楷體" w:hAnsi="標楷體" w:cs="Arial" w:hint="eastAsia"/>
                <w:szCs w:val="22"/>
              </w:rPr>
              <w:t>劉怡文</w:t>
            </w:r>
            <w:r w:rsidRPr="0062505F">
              <w:rPr>
                <w:rFonts w:ascii="Arial" w:eastAsia="標楷體" w:hAnsi="標楷體" w:cs="Arial"/>
                <w:szCs w:val="22"/>
              </w:rPr>
              <w:t>)</w:t>
            </w:r>
          </w:p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Arial" w:cs="Arial" w:hint="eastAsia"/>
                <w:szCs w:val="22"/>
              </w:rPr>
              <w:t>禽類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動物舍負責人</w:t>
            </w:r>
            <w:r w:rsidRPr="0062505F">
              <w:rPr>
                <w:rFonts w:ascii="Arial" w:eastAsia="標楷體" w:hAnsi="標楷體" w:cs="Arial"/>
                <w:szCs w:val="22"/>
              </w:rPr>
              <w:t>(</w:t>
            </w:r>
            <w:r>
              <w:rPr>
                <w:rFonts w:ascii="Arial" w:eastAsia="標楷體" w:hAnsi="標楷體" w:cs="Arial" w:hint="eastAsia"/>
                <w:szCs w:val="22"/>
              </w:rPr>
              <w:t>吳建平</w:t>
            </w:r>
            <w:r w:rsidRPr="0062505F">
              <w:rPr>
                <w:rFonts w:ascii="Arial" w:eastAsia="標楷體" w:hAnsi="標楷體" w:cs="Arial"/>
                <w:szCs w:val="22"/>
              </w:rPr>
              <w:t>)</w:t>
            </w:r>
          </w:p>
        </w:tc>
      </w:tr>
      <w:tr w:rsidR="00470814" w:rsidRPr="00995A4B" w:rsidTr="0062505F">
        <w:trPr>
          <w:trHeight w:val="779"/>
        </w:trPr>
        <w:tc>
          <w:tcPr>
            <w:tcW w:w="907" w:type="dxa"/>
          </w:tcPr>
          <w:p w:rsidR="00470814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12:00</w:t>
            </w:r>
          </w:p>
          <w:p w:rsidR="00470814" w:rsidRPr="0062505F" w:rsidRDefault="00470814" w:rsidP="00D32186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13:30</w:t>
            </w:r>
          </w:p>
        </w:tc>
        <w:tc>
          <w:tcPr>
            <w:tcW w:w="762" w:type="dxa"/>
          </w:tcPr>
          <w:p w:rsidR="00470814" w:rsidRPr="0062505F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90</w:t>
            </w:r>
          </w:p>
        </w:tc>
        <w:tc>
          <w:tcPr>
            <w:tcW w:w="8077" w:type="dxa"/>
            <w:gridSpan w:val="3"/>
          </w:tcPr>
          <w:p w:rsidR="00470814" w:rsidRPr="0062505F" w:rsidRDefault="00470814" w:rsidP="007542EA">
            <w:pPr>
              <w:spacing w:line="480" w:lineRule="auto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 xml:space="preserve">                   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午</w:t>
            </w:r>
            <w:r>
              <w:rPr>
                <w:rFonts w:ascii="Arial" w:eastAsia="標楷體" w:hAnsi="Arial" w:cs="Arial"/>
                <w:szCs w:val="22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餐</w:t>
            </w:r>
            <w:r>
              <w:rPr>
                <w:rFonts w:ascii="Arial" w:eastAsia="標楷體" w:hAnsi="Arial" w:cs="Arial"/>
                <w:szCs w:val="22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時</w:t>
            </w:r>
            <w:r>
              <w:rPr>
                <w:rFonts w:ascii="Arial" w:eastAsia="標楷體" w:hAnsi="Arial" w:cs="Arial"/>
                <w:szCs w:val="22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間</w:t>
            </w:r>
          </w:p>
        </w:tc>
      </w:tr>
      <w:tr w:rsidR="00470814" w:rsidRPr="00995A4B" w:rsidTr="00073F75">
        <w:trPr>
          <w:trHeight w:val="2402"/>
        </w:trPr>
        <w:tc>
          <w:tcPr>
            <w:tcW w:w="907" w:type="dxa"/>
          </w:tcPr>
          <w:p w:rsidR="00470814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13:30</w:t>
            </w:r>
          </w:p>
          <w:p w:rsidR="00470814" w:rsidRPr="0062505F" w:rsidRDefault="00470814" w:rsidP="00D32186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15:</w:t>
            </w:r>
            <w:r>
              <w:rPr>
                <w:rFonts w:ascii="Arial" w:eastAsia="標楷體" w:hAnsi="Arial" w:cs="Arial"/>
                <w:szCs w:val="22"/>
              </w:rPr>
              <w:t>3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762" w:type="dxa"/>
          </w:tcPr>
          <w:p w:rsidR="00470814" w:rsidRPr="0062505F" w:rsidRDefault="00470814" w:rsidP="00D32186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2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4981" w:type="dxa"/>
          </w:tcPr>
          <w:p w:rsidR="00470814" w:rsidRPr="0062505F" w:rsidRDefault="00470814" w:rsidP="00C3771C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Arial" w:cs="Arial" w:hint="eastAsia"/>
                <w:b/>
                <w:szCs w:val="22"/>
              </w:rPr>
              <w:t>查核小組實地查核：</w:t>
            </w:r>
          </w:p>
          <w:p w:rsidR="00470814" w:rsidRPr="0062505F" w:rsidRDefault="00470814" w:rsidP="00C3771C">
            <w:pPr>
              <w:ind w:left="225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  <w:szCs w:val="22"/>
              </w:rPr>
              <w:t>查核小組依據查核表實施現場查核</w:t>
            </w:r>
            <w:r>
              <w:rPr>
                <w:rFonts w:ascii="標楷體" w:eastAsia="標楷體" w:hAnsi="標楷體" w:cs="Arial" w:hint="eastAsia"/>
                <w:szCs w:val="22"/>
              </w:rPr>
              <w:t>「</w:t>
            </w:r>
            <w:r>
              <w:rPr>
                <w:rFonts w:ascii="Arial" w:eastAsia="標楷體" w:hAnsi="Arial" w:cs="Arial" w:hint="eastAsia"/>
                <w:szCs w:val="22"/>
              </w:rPr>
              <w:t>生技健康館實驗動物舍</w:t>
            </w:r>
            <w:r>
              <w:rPr>
                <w:rFonts w:ascii="標楷體" w:eastAsia="標楷體" w:hAnsi="標楷體" w:cs="Arial" w:hint="eastAsia"/>
                <w:szCs w:val="22"/>
              </w:rPr>
              <w:t>」、「</w:t>
            </w:r>
            <w:r>
              <w:rPr>
                <w:rFonts w:ascii="Arial" w:eastAsia="標楷體" w:hAnsi="Arial" w:cs="Arial" w:hint="eastAsia"/>
                <w:szCs w:val="22"/>
              </w:rPr>
              <w:t>生物農業科技館實驗動物舍</w:t>
            </w:r>
            <w:r>
              <w:rPr>
                <w:rFonts w:ascii="標楷體" w:eastAsia="標楷體" w:hAnsi="標楷體" w:cs="Arial" w:hint="eastAsia"/>
                <w:szCs w:val="22"/>
              </w:rPr>
              <w:t>」、「</w:t>
            </w:r>
            <w:r>
              <w:rPr>
                <w:rFonts w:ascii="Arial" w:eastAsia="標楷體" w:hAnsi="Arial" w:cs="Arial" w:hint="eastAsia"/>
                <w:szCs w:val="22"/>
              </w:rPr>
              <w:t>水生動物舍</w:t>
            </w:r>
            <w:r>
              <w:rPr>
                <w:rFonts w:ascii="標楷體" w:eastAsia="標楷體" w:hAnsi="標楷體" w:cs="Arial" w:hint="eastAsia"/>
                <w:szCs w:val="22"/>
              </w:rPr>
              <w:t>」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。</w:t>
            </w:r>
          </w:p>
        </w:tc>
        <w:tc>
          <w:tcPr>
            <w:tcW w:w="1288" w:type="dxa"/>
          </w:tcPr>
          <w:p w:rsidR="00470814" w:rsidRPr="0062505F" w:rsidRDefault="00470814" w:rsidP="001B0563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  <w:szCs w:val="22"/>
              </w:rPr>
              <w:t>查核小組</w:t>
            </w:r>
          </w:p>
        </w:tc>
        <w:tc>
          <w:tcPr>
            <w:tcW w:w="1808" w:type="dxa"/>
          </w:tcPr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查核小組、</w:t>
            </w:r>
          </w:p>
          <w:p w:rsidR="00470814" w:rsidRPr="0062505F" w:rsidRDefault="00470814" w:rsidP="00C3771C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委員</w:t>
            </w:r>
            <w:r w:rsidRPr="0062505F">
              <w:rPr>
                <w:rFonts w:ascii="Arial" w:eastAsia="標楷體" w:hAnsi="標楷體" w:cs="Arial"/>
                <w:szCs w:val="22"/>
              </w:rPr>
              <w:t>(</w:t>
            </w:r>
            <w:r>
              <w:rPr>
                <w:rFonts w:ascii="Arial" w:eastAsia="標楷體" w:hAnsi="標楷體" w:cs="Arial" w:hint="eastAsia"/>
                <w:szCs w:val="22"/>
              </w:rPr>
              <w:t>劉怡文</w:t>
            </w:r>
            <w:r w:rsidRPr="0062505F">
              <w:rPr>
                <w:rFonts w:ascii="Arial" w:eastAsia="標楷體" w:hAnsi="標楷體" w:cs="Arial"/>
                <w:szCs w:val="22"/>
              </w:rPr>
              <w:t>)</w:t>
            </w:r>
          </w:p>
          <w:p w:rsidR="00470814" w:rsidRPr="0062505F" w:rsidRDefault="00470814" w:rsidP="00C3771C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szCs w:val="22"/>
              </w:rPr>
              <w:t>各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動物舍負責人</w:t>
            </w:r>
            <w:r w:rsidRPr="0062505F">
              <w:rPr>
                <w:rFonts w:ascii="Arial" w:eastAsia="標楷體" w:hAnsi="標楷體" w:cs="Arial"/>
                <w:szCs w:val="22"/>
              </w:rPr>
              <w:t>(</w:t>
            </w:r>
            <w:r>
              <w:rPr>
                <w:rFonts w:ascii="Arial" w:eastAsia="標楷體" w:hAnsi="標楷體" w:cs="Arial" w:hint="eastAsia"/>
                <w:szCs w:val="22"/>
              </w:rPr>
              <w:t>翁博群、吳希天、林靜如</w:t>
            </w:r>
            <w:r w:rsidRPr="0062505F">
              <w:rPr>
                <w:rFonts w:ascii="Arial" w:eastAsia="標楷體" w:hAnsi="標楷體" w:cs="Arial"/>
                <w:szCs w:val="22"/>
              </w:rPr>
              <w:t>)</w:t>
            </w:r>
          </w:p>
        </w:tc>
      </w:tr>
      <w:tr w:rsidR="00470814" w:rsidRPr="00995A4B" w:rsidTr="009D0E60">
        <w:trPr>
          <w:trHeight w:val="1080"/>
        </w:trPr>
        <w:tc>
          <w:tcPr>
            <w:tcW w:w="907" w:type="dxa"/>
          </w:tcPr>
          <w:p w:rsidR="00470814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15:</w:t>
            </w:r>
            <w:r>
              <w:rPr>
                <w:rFonts w:ascii="Arial" w:eastAsia="標楷體" w:hAnsi="Arial" w:cs="Arial"/>
                <w:szCs w:val="22"/>
              </w:rPr>
              <w:t>3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  <w:p w:rsidR="00470814" w:rsidRPr="0062505F" w:rsidRDefault="00470814" w:rsidP="00D32186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7</w:t>
            </w:r>
            <w:r w:rsidRPr="0062505F">
              <w:rPr>
                <w:rFonts w:ascii="Arial" w:eastAsia="標楷體" w:hAnsi="Arial" w:cs="Arial"/>
                <w:szCs w:val="22"/>
              </w:rPr>
              <w:t>:</w:t>
            </w:r>
            <w:r>
              <w:rPr>
                <w:rFonts w:ascii="Arial" w:eastAsia="標楷體" w:hAnsi="Arial" w:cs="Arial"/>
                <w:szCs w:val="22"/>
              </w:rPr>
              <w:t>0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762" w:type="dxa"/>
          </w:tcPr>
          <w:p w:rsidR="00470814" w:rsidRPr="0062505F" w:rsidRDefault="00470814" w:rsidP="0062505F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9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4981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Arial" w:cs="Arial" w:hint="eastAsia"/>
                <w:b/>
                <w:szCs w:val="22"/>
              </w:rPr>
              <w:t>查核小組內部討論：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 xml:space="preserve">  </w:t>
            </w:r>
            <w:r w:rsidRPr="0062505F">
              <w:rPr>
                <w:rFonts w:ascii="Arial" w:eastAsia="標楷體" w:hAnsi="Arial" w:cs="Arial" w:hint="eastAsia"/>
                <w:szCs w:val="22"/>
              </w:rPr>
              <w:t>撰寫綜合評述意見。</w:t>
            </w:r>
          </w:p>
        </w:tc>
        <w:tc>
          <w:tcPr>
            <w:tcW w:w="1288" w:type="dxa"/>
          </w:tcPr>
          <w:p w:rsidR="00470814" w:rsidRPr="0062505F" w:rsidRDefault="00470814" w:rsidP="00073F75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  <w:szCs w:val="22"/>
              </w:rPr>
              <w:t>查核小組</w:t>
            </w:r>
          </w:p>
        </w:tc>
        <w:tc>
          <w:tcPr>
            <w:tcW w:w="1808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</w:t>
            </w:r>
          </w:p>
        </w:tc>
      </w:tr>
      <w:tr w:rsidR="00470814" w:rsidRPr="00995A4B" w:rsidTr="0062505F">
        <w:trPr>
          <w:trHeight w:val="2337"/>
        </w:trPr>
        <w:tc>
          <w:tcPr>
            <w:tcW w:w="907" w:type="dxa"/>
          </w:tcPr>
          <w:p w:rsidR="00470814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7</w:t>
            </w:r>
            <w:r w:rsidRPr="0062505F">
              <w:rPr>
                <w:rFonts w:ascii="Arial" w:eastAsia="標楷體" w:hAnsi="Arial" w:cs="Arial"/>
                <w:szCs w:val="22"/>
              </w:rPr>
              <w:t>:</w:t>
            </w:r>
            <w:r>
              <w:rPr>
                <w:rFonts w:ascii="Arial" w:eastAsia="標楷體" w:hAnsi="Arial" w:cs="Arial"/>
                <w:szCs w:val="22"/>
              </w:rPr>
              <w:t>0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  <w:p w:rsidR="00470814" w:rsidRPr="0062505F" w:rsidRDefault="00470814" w:rsidP="00D32186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  <w:szCs w:val="22"/>
              </w:rPr>
              <w:t>I</w:t>
            </w:r>
          </w:p>
          <w:p w:rsidR="00470814" w:rsidRPr="0062505F" w:rsidRDefault="00470814" w:rsidP="002E5A98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1</w:t>
            </w:r>
            <w:r>
              <w:rPr>
                <w:rFonts w:ascii="Arial" w:eastAsia="標楷體" w:hAnsi="Arial" w:cs="Arial"/>
                <w:szCs w:val="22"/>
              </w:rPr>
              <w:t>7</w:t>
            </w:r>
            <w:r w:rsidRPr="0062505F">
              <w:rPr>
                <w:rFonts w:ascii="Arial" w:eastAsia="標楷體" w:hAnsi="Arial" w:cs="Arial"/>
                <w:szCs w:val="22"/>
              </w:rPr>
              <w:t>:</w:t>
            </w:r>
            <w:r>
              <w:rPr>
                <w:rFonts w:ascii="Arial" w:eastAsia="標楷體" w:hAnsi="Arial" w:cs="Arial"/>
                <w:szCs w:val="22"/>
              </w:rPr>
              <w:t>3</w:t>
            </w:r>
            <w:r w:rsidRPr="0062505F">
              <w:rPr>
                <w:rFonts w:ascii="Arial" w:eastAsia="標楷體" w:hAnsi="Arial" w:cs="Arial"/>
                <w:szCs w:val="22"/>
              </w:rPr>
              <w:t>0</w:t>
            </w:r>
          </w:p>
        </w:tc>
        <w:tc>
          <w:tcPr>
            <w:tcW w:w="762" w:type="dxa"/>
          </w:tcPr>
          <w:p w:rsidR="00470814" w:rsidRPr="0062505F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</w:p>
          <w:p w:rsidR="00470814" w:rsidRPr="0062505F" w:rsidRDefault="00470814" w:rsidP="0062505F">
            <w:pPr>
              <w:spacing w:line="480" w:lineRule="auto"/>
              <w:jc w:val="center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/>
                <w:szCs w:val="22"/>
              </w:rPr>
              <w:t>30</w:t>
            </w:r>
          </w:p>
        </w:tc>
        <w:tc>
          <w:tcPr>
            <w:tcW w:w="4981" w:type="dxa"/>
          </w:tcPr>
          <w:p w:rsidR="00470814" w:rsidRPr="0062505F" w:rsidRDefault="00470814" w:rsidP="002E5A98">
            <w:pPr>
              <w:rPr>
                <w:rFonts w:ascii="Arial" w:eastAsia="標楷體" w:hAnsi="Arial" w:cs="Arial"/>
                <w:b/>
              </w:rPr>
            </w:pPr>
            <w:r w:rsidRPr="0062505F">
              <w:rPr>
                <w:rFonts w:ascii="Arial" w:eastAsia="標楷體" w:hAnsi="Arial" w:cs="Arial" w:hint="eastAsia"/>
                <w:b/>
                <w:szCs w:val="22"/>
              </w:rPr>
              <w:t>意見交流：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3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查核小組成員代表報告查核結果及綜合評述意見，並由受查機構予以說明。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3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查核機構提出建議及意見交流。</w:t>
            </w:r>
          </w:p>
          <w:p w:rsidR="00470814" w:rsidRPr="0062505F" w:rsidRDefault="00470814" w:rsidP="0062505F">
            <w:pPr>
              <w:pStyle w:val="ListParagraph"/>
              <w:numPr>
                <w:ilvl w:val="0"/>
                <w:numId w:val="33"/>
              </w:numPr>
              <w:ind w:leftChars="0"/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Arial" w:cs="Arial" w:hint="eastAsia"/>
              </w:rPr>
              <w:t>完成綜合評述意見表簽</w:t>
            </w:r>
            <w:r>
              <w:rPr>
                <w:rFonts w:ascii="Arial" w:eastAsia="標楷體" w:hAnsi="Arial" w:cs="Arial" w:hint="eastAsia"/>
              </w:rPr>
              <w:t>署</w:t>
            </w:r>
            <w:r w:rsidRPr="0062505F">
              <w:rPr>
                <w:rFonts w:ascii="Arial" w:eastAsia="標楷體" w:hAnsi="Arial" w:cs="Arial" w:hint="eastAsia"/>
              </w:rPr>
              <w:t>及回收受查機構滿意度及意見調查表。</w:t>
            </w:r>
          </w:p>
        </w:tc>
        <w:tc>
          <w:tcPr>
            <w:tcW w:w="1288" w:type="dxa"/>
          </w:tcPr>
          <w:p w:rsidR="00470814" w:rsidRPr="0062505F" w:rsidRDefault="00470814" w:rsidP="001B0563">
            <w:pPr>
              <w:rPr>
                <w:rFonts w:ascii="Arial" w:eastAsia="標楷體" w:hAnsi="Arial" w:cs="Arial"/>
              </w:rPr>
            </w:pPr>
            <w:r>
              <w:rPr>
                <w:rFonts w:eastAsia="標楷體" w:hint="eastAsia"/>
                <w:color w:val="000000"/>
              </w:rPr>
              <w:t>方柏雄</w:t>
            </w:r>
            <w:r w:rsidRPr="00B67F5F">
              <w:rPr>
                <w:rFonts w:ascii="標楷體" w:eastAsia="標楷體" w:hAnsi="標楷體" w:hint="eastAsia"/>
              </w:rPr>
              <w:t>委員</w:t>
            </w:r>
          </w:p>
        </w:tc>
        <w:tc>
          <w:tcPr>
            <w:tcW w:w="1808" w:type="dxa"/>
          </w:tcPr>
          <w:p w:rsidR="00470814" w:rsidRPr="0062505F" w:rsidRDefault="00470814" w:rsidP="001B0563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查核小組、</w:t>
            </w:r>
          </w:p>
          <w:p w:rsidR="00470814" w:rsidRPr="0062505F" w:rsidRDefault="00470814" w:rsidP="001B0563">
            <w:pPr>
              <w:rPr>
                <w:rFonts w:ascii="Arial" w:eastAsia="標楷體" w:hAnsi="標楷體" w:cs="Arial"/>
              </w:rPr>
            </w:pPr>
            <w:r w:rsidRPr="0062505F">
              <w:rPr>
                <w:rFonts w:ascii="Arial" w:eastAsia="標楷體" w:hAnsi="標楷體" w:cs="Arial"/>
                <w:szCs w:val="22"/>
              </w:rPr>
              <w:t>IACUC</w:t>
            </w:r>
            <w:r w:rsidRPr="0062505F">
              <w:rPr>
                <w:rFonts w:ascii="Arial" w:eastAsia="標楷體" w:hAnsi="標楷體" w:cs="Arial" w:hint="eastAsia"/>
                <w:szCs w:val="22"/>
              </w:rPr>
              <w:t>委員、</w:t>
            </w:r>
          </w:p>
          <w:p w:rsidR="00470814" w:rsidRPr="0062505F" w:rsidRDefault="00470814" w:rsidP="001B0563">
            <w:pPr>
              <w:rPr>
                <w:rFonts w:ascii="Arial" w:eastAsia="標楷體" w:hAnsi="Arial" w:cs="Arial"/>
              </w:rPr>
            </w:pPr>
            <w:r w:rsidRPr="0062505F">
              <w:rPr>
                <w:rFonts w:ascii="Arial" w:eastAsia="標楷體" w:hAnsi="標楷體" w:cs="Arial" w:hint="eastAsia"/>
                <w:szCs w:val="22"/>
              </w:rPr>
              <w:t>各動物舍負責人</w:t>
            </w:r>
          </w:p>
        </w:tc>
      </w:tr>
    </w:tbl>
    <w:p w:rsidR="00470814" w:rsidRDefault="00470814" w:rsidP="001021E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/>
          <w:color w:val="000000"/>
        </w:rPr>
        <w:t xml:space="preserve">                           </w:t>
      </w:r>
    </w:p>
    <w:p w:rsidR="00470814" w:rsidRPr="001021EE" w:rsidRDefault="00470814" w:rsidP="001021EE">
      <w:pPr>
        <w:adjustRightInd w:val="0"/>
        <w:snapToGrid w:val="0"/>
        <w:spacing w:line="360" w:lineRule="auto"/>
        <w:rPr>
          <w:rFonts w:ascii="標楷體" w:eastAsia="標楷體" w:hAnsi="標楷體"/>
          <w:color w:val="000000"/>
        </w:rPr>
      </w:pPr>
    </w:p>
    <w:p w:rsidR="00470814" w:rsidRDefault="00470814" w:rsidP="007B5DDE">
      <w:pPr>
        <w:adjustRightInd w:val="0"/>
        <w:snapToGrid w:val="0"/>
        <w:spacing w:line="360" w:lineRule="auto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hint="eastAsia"/>
          <w:color w:val="000000"/>
        </w:rPr>
        <w:t>貳</w:t>
      </w:r>
      <w:r w:rsidRPr="00F67ACE">
        <w:rPr>
          <w:rFonts w:ascii="標楷體" w:eastAsia="標楷體" w:hAnsi="標楷體" w:hint="eastAsia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查核委員完成</w:t>
      </w:r>
      <w:r>
        <w:rPr>
          <w:rFonts w:ascii="標楷體" w:eastAsia="標楷體" w:hAnsi="標楷體" w:cs="標楷體" w:hint="eastAsia"/>
          <w:kern w:val="0"/>
        </w:rPr>
        <w:t>委員</w:t>
      </w:r>
      <w:r w:rsidRPr="0062505F">
        <w:rPr>
          <w:rFonts w:ascii="Arial" w:eastAsia="標楷體" w:hAnsi="Arial" w:cs="Arial" w:hint="eastAsia"/>
        </w:rPr>
        <w:t>綜合評述意見表</w:t>
      </w:r>
      <w:r>
        <w:rPr>
          <w:rFonts w:ascii="Arial" w:eastAsia="標楷體" w:hAnsi="Arial" w:cs="Arial"/>
        </w:rPr>
        <w:t>(</w:t>
      </w:r>
      <w:r>
        <w:rPr>
          <w:rFonts w:ascii="Arial" w:eastAsia="標楷體" w:hAnsi="Arial" w:cs="Arial" w:hint="eastAsia"/>
        </w:rPr>
        <w:t>在</w:t>
      </w:r>
      <w:r>
        <w:rPr>
          <w:rFonts w:ascii="Arial" w:eastAsia="標楷體" w:hAnsi="Arial" w:cs="Arial"/>
        </w:rPr>
        <w:t>IACUC</w:t>
      </w:r>
      <w:r>
        <w:rPr>
          <w:rFonts w:ascii="Arial" w:eastAsia="標楷體" w:hAnsi="Arial" w:cs="Arial" w:hint="eastAsia"/>
        </w:rPr>
        <w:t>最新消息網頁</w:t>
      </w:r>
      <w:r>
        <w:rPr>
          <w:rFonts w:ascii="Arial" w:eastAsia="標楷體" w:hAnsi="Arial" w:cs="Arial"/>
        </w:rPr>
        <w:t>)</w:t>
      </w:r>
      <w:r>
        <w:rPr>
          <w:rFonts w:ascii="Arial" w:eastAsia="標楷體" w:hAnsi="Arial" w:cs="Arial" w:hint="eastAsia"/>
        </w:rPr>
        <w:t>，</w:t>
      </w:r>
      <w:r>
        <w:rPr>
          <w:rFonts w:ascii="標楷體" w:eastAsia="標楷體" w:hAnsi="標楷體" w:cs="標楷體" w:hint="eastAsia"/>
          <w:kern w:val="0"/>
        </w:rPr>
        <w:t>其他建議如下</w:t>
      </w:r>
      <w:bookmarkStart w:id="0" w:name="_GoBack"/>
      <w:bookmarkEnd w:id="0"/>
      <w:r w:rsidRPr="00F67ACE">
        <w:rPr>
          <w:rFonts w:ascii="標楷體" w:eastAsia="標楷體" w:hAnsi="標楷體" w:cs="標楷體" w:hint="eastAsia"/>
          <w:kern w:val="0"/>
        </w:rPr>
        <w:t>：</w:t>
      </w:r>
    </w:p>
    <w:p w:rsidR="00470814" w:rsidRPr="00862781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 w:rsidRPr="00862781">
        <w:rPr>
          <w:rFonts w:eastAsia="標楷體"/>
          <w:kern w:val="0"/>
        </w:rPr>
        <w:t xml:space="preserve">1. </w:t>
      </w:r>
      <w:r w:rsidRPr="00862781">
        <w:rPr>
          <w:rFonts w:eastAsia="標楷體" w:hint="eastAsia"/>
          <w:kern w:val="0"/>
        </w:rPr>
        <w:t>嚙齒類動物舍的水瓶蓋建議滅菌，因水瓶口</w:t>
      </w:r>
      <w:r>
        <w:rPr>
          <w:rFonts w:eastAsia="標楷體" w:hint="eastAsia"/>
          <w:kern w:val="0"/>
        </w:rPr>
        <w:t>有球珠</w:t>
      </w:r>
      <w:r w:rsidRPr="00862781">
        <w:rPr>
          <w:rFonts w:eastAsia="標楷體" w:hint="eastAsia"/>
          <w:kern w:val="0"/>
        </w:rPr>
        <w:t>易孳生微生物。</w:t>
      </w:r>
    </w:p>
    <w:p w:rsidR="00470814" w:rsidRPr="00862781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 w:rsidRPr="00862781">
        <w:rPr>
          <w:rFonts w:eastAsia="標楷體"/>
          <w:kern w:val="0"/>
        </w:rPr>
        <w:t xml:space="preserve">2. </w:t>
      </w:r>
      <w:r w:rsidRPr="00862781">
        <w:rPr>
          <w:rFonts w:eastAsia="標楷體" w:hint="eastAsia"/>
          <w:kern w:val="0"/>
        </w:rPr>
        <w:t>漂白水可能易傷害塑膠籠，不建議使用。</w:t>
      </w:r>
    </w:p>
    <w:p w:rsidR="00470814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 w:rsidRPr="00862781">
        <w:rPr>
          <w:rFonts w:eastAsia="標楷體"/>
          <w:kern w:val="0"/>
        </w:rPr>
        <w:t xml:space="preserve">3. </w:t>
      </w:r>
      <w:r w:rsidRPr="00862781">
        <w:rPr>
          <w:rFonts w:eastAsia="標楷體" w:hint="eastAsia"/>
          <w:kern w:val="0"/>
        </w:rPr>
        <w:t>動物舍應建立申請入舍者之檔案報表，注意申請者之動物品系與隻數累計量符合同意</w:t>
      </w:r>
    </w:p>
    <w:p w:rsidR="00470814" w:rsidRPr="00862781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>
        <w:rPr>
          <w:rFonts w:eastAsia="標楷體"/>
          <w:kern w:val="0"/>
        </w:rPr>
        <w:t xml:space="preserve">  </w:t>
      </w:r>
      <w:r w:rsidRPr="00862781">
        <w:rPr>
          <w:rFonts w:eastAsia="標楷體" w:hint="eastAsia"/>
          <w:kern w:val="0"/>
        </w:rPr>
        <w:t>書上之品系與數量。</w:t>
      </w:r>
    </w:p>
    <w:p w:rsidR="00470814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 w:rsidRPr="00862781">
        <w:rPr>
          <w:rFonts w:eastAsia="標楷體"/>
          <w:kern w:val="0"/>
        </w:rPr>
        <w:t xml:space="preserve">4. </w:t>
      </w:r>
      <w:r>
        <w:rPr>
          <w:rFonts w:ascii="標楷體" w:eastAsia="標楷體" w:hAnsi="標楷體" w:cs="標楷體" w:hint="eastAsia"/>
          <w:kern w:val="0"/>
        </w:rPr>
        <w:t>所謂</w:t>
      </w:r>
      <w:r w:rsidRPr="00857E9C">
        <w:rPr>
          <w:rFonts w:eastAsia="標楷體"/>
          <w:kern w:val="0"/>
        </w:rPr>
        <w:t>MD (minimum disease)</w:t>
      </w:r>
      <w:r>
        <w:rPr>
          <w:rFonts w:ascii="標楷體" w:eastAsia="標楷體" w:hAnsi="標楷體" w:cs="標楷體" w:hint="eastAsia"/>
          <w:kern w:val="0"/>
        </w:rPr>
        <w:t>是指動物品質，不是指動物舍環境，可以修改成</w:t>
      </w:r>
      <w:r w:rsidRPr="00862781">
        <w:rPr>
          <w:rFonts w:eastAsia="標楷體"/>
          <w:kern w:val="0"/>
        </w:rPr>
        <w:t xml:space="preserve">CC (clean </w:t>
      </w:r>
    </w:p>
    <w:p w:rsidR="00470814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>
        <w:rPr>
          <w:rFonts w:eastAsia="標楷體"/>
          <w:kern w:val="0"/>
        </w:rPr>
        <w:t xml:space="preserve">   </w:t>
      </w:r>
      <w:r w:rsidRPr="00862781">
        <w:rPr>
          <w:rFonts w:eastAsia="標楷體"/>
          <w:kern w:val="0"/>
        </w:rPr>
        <w:t>conventional area)</w:t>
      </w:r>
      <w:r w:rsidRPr="00862781">
        <w:rPr>
          <w:rFonts w:eastAsia="標楷體" w:hint="eastAsia"/>
          <w:kern w:val="0"/>
        </w:rPr>
        <w:t>。</w:t>
      </w:r>
    </w:p>
    <w:p w:rsidR="00470814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>
        <w:rPr>
          <w:rFonts w:eastAsia="標楷體"/>
          <w:kern w:val="0"/>
        </w:rPr>
        <w:t xml:space="preserve">5. </w:t>
      </w:r>
      <w:r>
        <w:rPr>
          <w:rFonts w:eastAsia="標楷體" w:hint="eastAsia"/>
          <w:kern w:val="0"/>
        </w:rPr>
        <w:t>加強計畫審核後之監督，尤其是動物攜出動物舍後多久犧牲？期間是否有落實動物照</w:t>
      </w:r>
    </w:p>
    <w:p w:rsidR="00470814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  <w:r>
        <w:rPr>
          <w:rFonts w:eastAsia="標楷體"/>
          <w:kern w:val="0"/>
        </w:rPr>
        <w:t xml:space="preserve">   </w:t>
      </w:r>
      <w:r>
        <w:rPr>
          <w:rFonts w:eastAsia="標楷體" w:hint="eastAsia"/>
          <w:kern w:val="0"/>
        </w:rPr>
        <w:t>護。</w:t>
      </w:r>
    </w:p>
    <w:p w:rsidR="00470814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</w:p>
    <w:p w:rsidR="00470814" w:rsidRPr="00862781" w:rsidRDefault="00470814" w:rsidP="00073F75">
      <w:pPr>
        <w:adjustRightInd w:val="0"/>
        <w:snapToGrid w:val="0"/>
        <w:spacing w:line="360" w:lineRule="auto"/>
        <w:ind w:leftChars="236" w:left="566"/>
        <w:rPr>
          <w:rFonts w:eastAsia="標楷體"/>
          <w:kern w:val="0"/>
        </w:rPr>
      </w:pPr>
    </w:p>
    <w:p w:rsidR="00470814" w:rsidRPr="00F67ACE" w:rsidRDefault="00470814" w:rsidP="00D05C0E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參、結束：</w:t>
      </w:r>
      <w:r w:rsidRPr="00857E9C">
        <w:rPr>
          <w:rFonts w:eastAsia="標楷體" w:hint="eastAsia"/>
          <w:kern w:val="0"/>
        </w:rPr>
        <w:t>午</w:t>
      </w:r>
      <w:r w:rsidRPr="00857E9C">
        <w:rPr>
          <w:rFonts w:eastAsia="標楷體"/>
          <w:kern w:val="0"/>
        </w:rPr>
        <w:t>17</w:t>
      </w:r>
      <w:r w:rsidRPr="00857E9C">
        <w:rPr>
          <w:rFonts w:eastAsia="標楷體" w:hint="eastAsia"/>
          <w:kern w:val="0"/>
        </w:rPr>
        <w:t>時</w:t>
      </w:r>
      <w:r w:rsidRPr="00857E9C">
        <w:rPr>
          <w:rFonts w:eastAsia="標楷體"/>
          <w:kern w:val="0"/>
        </w:rPr>
        <w:t>30</w:t>
      </w:r>
      <w:r w:rsidRPr="00857E9C">
        <w:rPr>
          <w:rFonts w:eastAsia="標楷體" w:hint="eastAsia"/>
          <w:kern w:val="0"/>
        </w:rPr>
        <w:t>分</w:t>
      </w:r>
    </w:p>
    <w:sectPr w:rsidR="00470814" w:rsidRPr="00F67ACE" w:rsidSect="007542EA">
      <w:footerReference w:type="even" r:id="rId7"/>
      <w:footerReference w:type="default" r:id="rId8"/>
      <w:pgSz w:w="11906" w:h="16838"/>
      <w:pgMar w:top="1021" w:right="1134" w:bottom="53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814" w:rsidRDefault="00470814">
      <w:r>
        <w:separator/>
      </w:r>
    </w:p>
  </w:endnote>
  <w:endnote w:type="continuationSeparator" w:id="0">
    <w:p w:rsidR="00470814" w:rsidRDefault="00470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814" w:rsidRDefault="00470814" w:rsidP="00886D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0814" w:rsidRDefault="00470814" w:rsidP="0097160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814" w:rsidRDefault="00470814" w:rsidP="00886D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70814" w:rsidRDefault="00470814" w:rsidP="0097160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814" w:rsidRDefault="00470814">
      <w:r>
        <w:separator/>
      </w:r>
    </w:p>
  </w:footnote>
  <w:footnote w:type="continuationSeparator" w:id="0">
    <w:p w:rsidR="00470814" w:rsidRDefault="004708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653CD"/>
    <w:multiLevelType w:val="multilevel"/>
    <w:tmpl w:val="EDFC97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E643648"/>
    <w:multiLevelType w:val="hybridMultilevel"/>
    <w:tmpl w:val="4CD868F6"/>
    <w:lvl w:ilvl="0" w:tplc="4FB42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EB31777"/>
    <w:multiLevelType w:val="multilevel"/>
    <w:tmpl w:val="7E2CC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F351C71"/>
    <w:multiLevelType w:val="hybridMultilevel"/>
    <w:tmpl w:val="BB984C6E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FE61C57"/>
    <w:multiLevelType w:val="hybridMultilevel"/>
    <w:tmpl w:val="753E3698"/>
    <w:lvl w:ilvl="0" w:tplc="E8189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05F2DF3"/>
    <w:multiLevelType w:val="hybridMultilevel"/>
    <w:tmpl w:val="71A64CEA"/>
    <w:lvl w:ilvl="0" w:tplc="E0909A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11440A12"/>
    <w:multiLevelType w:val="hybridMultilevel"/>
    <w:tmpl w:val="EDFC9720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3EC0954"/>
    <w:multiLevelType w:val="multilevel"/>
    <w:tmpl w:val="4B52E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17764029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9E0506E"/>
    <w:multiLevelType w:val="hybridMultilevel"/>
    <w:tmpl w:val="A00EAD2A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1E240A2E"/>
    <w:multiLevelType w:val="hybridMultilevel"/>
    <w:tmpl w:val="4C64FABC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1F6233DC"/>
    <w:multiLevelType w:val="hybridMultilevel"/>
    <w:tmpl w:val="84E01810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  <w:rPr>
        <w:rFonts w:cs="Times New Roman"/>
      </w:rPr>
    </w:lvl>
  </w:abstractNum>
  <w:abstractNum w:abstractNumId="12">
    <w:nsid w:val="20B8710C"/>
    <w:multiLevelType w:val="hybridMultilevel"/>
    <w:tmpl w:val="50B230BA"/>
    <w:lvl w:ilvl="0" w:tplc="A9B2AB2C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  <w:rPr>
        <w:rFonts w:cs="Times New Roman"/>
      </w:rPr>
    </w:lvl>
  </w:abstractNum>
  <w:abstractNum w:abstractNumId="13">
    <w:nsid w:val="24447BFE"/>
    <w:multiLevelType w:val="hybridMultilevel"/>
    <w:tmpl w:val="09E29A6E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268876F7"/>
    <w:multiLevelType w:val="hybridMultilevel"/>
    <w:tmpl w:val="7E2CCEB2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A1826E9"/>
    <w:multiLevelType w:val="hybridMultilevel"/>
    <w:tmpl w:val="E27EA5E2"/>
    <w:lvl w:ilvl="0" w:tplc="72440B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2CDB0820"/>
    <w:multiLevelType w:val="hybridMultilevel"/>
    <w:tmpl w:val="AB9AD93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338A7390"/>
    <w:multiLevelType w:val="multilevel"/>
    <w:tmpl w:val="84CAC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ADC15D7"/>
    <w:multiLevelType w:val="multilevel"/>
    <w:tmpl w:val="0B08B1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5AA77693"/>
    <w:multiLevelType w:val="hybridMultilevel"/>
    <w:tmpl w:val="4D2E5DE6"/>
    <w:lvl w:ilvl="0" w:tplc="B442C4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5E8E3882"/>
    <w:multiLevelType w:val="multilevel"/>
    <w:tmpl w:val="A00EA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5EF8207F"/>
    <w:multiLevelType w:val="hybridMultilevel"/>
    <w:tmpl w:val="A8E8351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5FD10F97"/>
    <w:multiLevelType w:val="hybridMultilevel"/>
    <w:tmpl w:val="84CACFD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635F78C8"/>
    <w:multiLevelType w:val="hybridMultilevel"/>
    <w:tmpl w:val="B27E2246"/>
    <w:lvl w:ilvl="0" w:tplc="1FE4B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6C0951AB"/>
    <w:multiLevelType w:val="hybridMultilevel"/>
    <w:tmpl w:val="6E5E9676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72754A7A"/>
    <w:multiLevelType w:val="hybridMultilevel"/>
    <w:tmpl w:val="DF2AC954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73234EC1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74215C2A"/>
    <w:multiLevelType w:val="multilevel"/>
    <w:tmpl w:val="DF2AC9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76A742C8"/>
    <w:multiLevelType w:val="hybridMultilevel"/>
    <w:tmpl w:val="76C85CEA"/>
    <w:lvl w:ilvl="0" w:tplc="E4669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76D63D3E"/>
    <w:multiLevelType w:val="hybridMultilevel"/>
    <w:tmpl w:val="75B07196"/>
    <w:lvl w:ilvl="0" w:tplc="2A06A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790E4F72"/>
    <w:multiLevelType w:val="hybridMultilevel"/>
    <w:tmpl w:val="C7FCC3F4"/>
    <w:lvl w:ilvl="0" w:tplc="C7884B14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  <w:rPr>
        <w:rFonts w:cs="Times New Roman"/>
      </w:rPr>
    </w:lvl>
  </w:abstractNum>
  <w:abstractNum w:abstractNumId="31">
    <w:nsid w:val="7E432BBC"/>
    <w:multiLevelType w:val="hybridMultilevel"/>
    <w:tmpl w:val="C2EEDF06"/>
    <w:lvl w:ilvl="0" w:tplc="7D5466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7EDA33E2"/>
    <w:multiLevelType w:val="hybridMultilevel"/>
    <w:tmpl w:val="4EE050F6"/>
    <w:lvl w:ilvl="0" w:tplc="743EF2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9"/>
  </w:num>
  <w:num w:numId="4">
    <w:abstractNumId w:val="31"/>
  </w:num>
  <w:num w:numId="5">
    <w:abstractNumId w:val="20"/>
  </w:num>
  <w:num w:numId="6">
    <w:abstractNumId w:val="13"/>
  </w:num>
  <w:num w:numId="7">
    <w:abstractNumId w:val="8"/>
  </w:num>
  <w:num w:numId="8">
    <w:abstractNumId w:val="14"/>
  </w:num>
  <w:num w:numId="9">
    <w:abstractNumId w:val="2"/>
  </w:num>
  <w:num w:numId="10">
    <w:abstractNumId w:val="22"/>
  </w:num>
  <w:num w:numId="11">
    <w:abstractNumId w:val="17"/>
  </w:num>
  <w:num w:numId="12">
    <w:abstractNumId w:val="16"/>
  </w:num>
  <w:num w:numId="13">
    <w:abstractNumId w:val="26"/>
  </w:num>
  <w:num w:numId="14">
    <w:abstractNumId w:val="29"/>
  </w:num>
  <w:num w:numId="15">
    <w:abstractNumId w:val="7"/>
  </w:num>
  <w:num w:numId="16">
    <w:abstractNumId w:val="6"/>
  </w:num>
  <w:num w:numId="17">
    <w:abstractNumId w:val="27"/>
  </w:num>
  <w:num w:numId="18">
    <w:abstractNumId w:val="3"/>
  </w:num>
  <w:num w:numId="19">
    <w:abstractNumId w:val="21"/>
  </w:num>
  <w:num w:numId="20">
    <w:abstractNumId w:val="24"/>
  </w:num>
  <w:num w:numId="21">
    <w:abstractNumId w:val="11"/>
  </w:num>
  <w:num w:numId="22">
    <w:abstractNumId w:val="0"/>
  </w:num>
  <w:num w:numId="23">
    <w:abstractNumId w:val="10"/>
  </w:num>
  <w:num w:numId="24">
    <w:abstractNumId w:val="19"/>
  </w:num>
  <w:num w:numId="25">
    <w:abstractNumId w:val="1"/>
  </w:num>
  <w:num w:numId="26">
    <w:abstractNumId w:val="4"/>
  </w:num>
  <w:num w:numId="27">
    <w:abstractNumId w:val="32"/>
  </w:num>
  <w:num w:numId="28">
    <w:abstractNumId w:val="28"/>
  </w:num>
  <w:num w:numId="29">
    <w:abstractNumId w:val="15"/>
  </w:num>
  <w:num w:numId="30">
    <w:abstractNumId w:val="23"/>
  </w:num>
  <w:num w:numId="31">
    <w:abstractNumId w:val="5"/>
  </w:num>
  <w:num w:numId="32">
    <w:abstractNumId w:val="12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5C0E"/>
    <w:rsid w:val="00000E4B"/>
    <w:rsid w:val="000049C2"/>
    <w:rsid w:val="0001700E"/>
    <w:rsid w:val="00035D0E"/>
    <w:rsid w:val="0004581B"/>
    <w:rsid w:val="000504A7"/>
    <w:rsid w:val="000630AE"/>
    <w:rsid w:val="00072826"/>
    <w:rsid w:val="00073F75"/>
    <w:rsid w:val="00083F6D"/>
    <w:rsid w:val="000900BD"/>
    <w:rsid w:val="000A09F0"/>
    <w:rsid w:val="000A1BB3"/>
    <w:rsid w:val="000B110B"/>
    <w:rsid w:val="000C4F10"/>
    <w:rsid w:val="001002E0"/>
    <w:rsid w:val="001018C1"/>
    <w:rsid w:val="001021EE"/>
    <w:rsid w:val="0010301E"/>
    <w:rsid w:val="00123702"/>
    <w:rsid w:val="001311E3"/>
    <w:rsid w:val="00152D74"/>
    <w:rsid w:val="00173620"/>
    <w:rsid w:val="00174A1F"/>
    <w:rsid w:val="00197292"/>
    <w:rsid w:val="001A0A12"/>
    <w:rsid w:val="001A5C50"/>
    <w:rsid w:val="001B0563"/>
    <w:rsid w:val="001B2044"/>
    <w:rsid w:val="001B22EB"/>
    <w:rsid w:val="001E2CCF"/>
    <w:rsid w:val="001F25EE"/>
    <w:rsid w:val="00213280"/>
    <w:rsid w:val="00221228"/>
    <w:rsid w:val="002223D3"/>
    <w:rsid w:val="00232369"/>
    <w:rsid w:val="00250B75"/>
    <w:rsid w:val="00277492"/>
    <w:rsid w:val="002901DF"/>
    <w:rsid w:val="00291CA2"/>
    <w:rsid w:val="00297F1F"/>
    <w:rsid w:val="002B2810"/>
    <w:rsid w:val="002C748D"/>
    <w:rsid w:val="002D14FC"/>
    <w:rsid w:val="002E5A98"/>
    <w:rsid w:val="002F69A8"/>
    <w:rsid w:val="003016EA"/>
    <w:rsid w:val="0031730D"/>
    <w:rsid w:val="00340687"/>
    <w:rsid w:val="003467DB"/>
    <w:rsid w:val="00354AE8"/>
    <w:rsid w:val="003641EA"/>
    <w:rsid w:val="00367163"/>
    <w:rsid w:val="00375E99"/>
    <w:rsid w:val="003849F0"/>
    <w:rsid w:val="00393D3A"/>
    <w:rsid w:val="003A26DB"/>
    <w:rsid w:val="003B1453"/>
    <w:rsid w:val="003B53B6"/>
    <w:rsid w:val="003C39FD"/>
    <w:rsid w:val="003E617B"/>
    <w:rsid w:val="003F3826"/>
    <w:rsid w:val="003F5E76"/>
    <w:rsid w:val="00403192"/>
    <w:rsid w:val="00404F33"/>
    <w:rsid w:val="00430F00"/>
    <w:rsid w:val="0043131E"/>
    <w:rsid w:val="00433E10"/>
    <w:rsid w:val="00445C9E"/>
    <w:rsid w:val="00446703"/>
    <w:rsid w:val="00470814"/>
    <w:rsid w:val="0048489F"/>
    <w:rsid w:val="004A65CD"/>
    <w:rsid w:val="004C63E3"/>
    <w:rsid w:val="004D78F1"/>
    <w:rsid w:val="004F625C"/>
    <w:rsid w:val="00500021"/>
    <w:rsid w:val="005206C6"/>
    <w:rsid w:val="00546E01"/>
    <w:rsid w:val="00547B50"/>
    <w:rsid w:val="00582E3B"/>
    <w:rsid w:val="00594D08"/>
    <w:rsid w:val="005A5D98"/>
    <w:rsid w:val="005B48FD"/>
    <w:rsid w:val="005D3A7A"/>
    <w:rsid w:val="005D5E85"/>
    <w:rsid w:val="005D625F"/>
    <w:rsid w:val="005E7165"/>
    <w:rsid w:val="005F2610"/>
    <w:rsid w:val="0061211E"/>
    <w:rsid w:val="0062505F"/>
    <w:rsid w:val="00641692"/>
    <w:rsid w:val="00642C97"/>
    <w:rsid w:val="006439E7"/>
    <w:rsid w:val="00654699"/>
    <w:rsid w:val="00655751"/>
    <w:rsid w:val="0067458B"/>
    <w:rsid w:val="0069229B"/>
    <w:rsid w:val="006949E8"/>
    <w:rsid w:val="006C09DC"/>
    <w:rsid w:val="006C645F"/>
    <w:rsid w:val="006D292F"/>
    <w:rsid w:val="006E057B"/>
    <w:rsid w:val="006F2BCC"/>
    <w:rsid w:val="006F4876"/>
    <w:rsid w:val="0071522D"/>
    <w:rsid w:val="00745D5B"/>
    <w:rsid w:val="007478BC"/>
    <w:rsid w:val="007514CA"/>
    <w:rsid w:val="007542EA"/>
    <w:rsid w:val="007611D6"/>
    <w:rsid w:val="0077096C"/>
    <w:rsid w:val="00770A56"/>
    <w:rsid w:val="0078558A"/>
    <w:rsid w:val="007B35AB"/>
    <w:rsid w:val="007B3B84"/>
    <w:rsid w:val="007B5DDE"/>
    <w:rsid w:val="007F3A48"/>
    <w:rsid w:val="00807D82"/>
    <w:rsid w:val="0081343B"/>
    <w:rsid w:val="008159AD"/>
    <w:rsid w:val="00832545"/>
    <w:rsid w:val="00857E9C"/>
    <w:rsid w:val="00862781"/>
    <w:rsid w:val="0088591D"/>
    <w:rsid w:val="00886D72"/>
    <w:rsid w:val="00893906"/>
    <w:rsid w:val="008971F1"/>
    <w:rsid w:val="008B4073"/>
    <w:rsid w:val="008B472C"/>
    <w:rsid w:val="008C399E"/>
    <w:rsid w:val="008F7105"/>
    <w:rsid w:val="008F717C"/>
    <w:rsid w:val="0090313B"/>
    <w:rsid w:val="00910EB9"/>
    <w:rsid w:val="0095615D"/>
    <w:rsid w:val="00956348"/>
    <w:rsid w:val="00971602"/>
    <w:rsid w:val="00973A1D"/>
    <w:rsid w:val="00977AA1"/>
    <w:rsid w:val="00981641"/>
    <w:rsid w:val="00981D2C"/>
    <w:rsid w:val="00995A4B"/>
    <w:rsid w:val="009B4357"/>
    <w:rsid w:val="009D0E60"/>
    <w:rsid w:val="009E5210"/>
    <w:rsid w:val="009F32AE"/>
    <w:rsid w:val="00A237F8"/>
    <w:rsid w:val="00A24121"/>
    <w:rsid w:val="00A251ED"/>
    <w:rsid w:val="00A25537"/>
    <w:rsid w:val="00A4629F"/>
    <w:rsid w:val="00A8147E"/>
    <w:rsid w:val="00A8320D"/>
    <w:rsid w:val="00AA4C56"/>
    <w:rsid w:val="00AB1FF3"/>
    <w:rsid w:val="00AB4DC7"/>
    <w:rsid w:val="00AC1F3D"/>
    <w:rsid w:val="00AC4028"/>
    <w:rsid w:val="00AD048E"/>
    <w:rsid w:val="00AD36B3"/>
    <w:rsid w:val="00AF4562"/>
    <w:rsid w:val="00B04156"/>
    <w:rsid w:val="00B43F7F"/>
    <w:rsid w:val="00B51451"/>
    <w:rsid w:val="00B54612"/>
    <w:rsid w:val="00B647F9"/>
    <w:rsid w:val="00B67F5F"/>
    <w:rsid w:val="00B74256"/>
    <w:rsid w:val="00B80619"/>
    <w:rsid w:val="00B86DE9"/>
    <w:rsid w:val="00B90609"/>
    <w:rsid w:val="00B92897"/>
    <w:rsid w:val="00B95802"/>
    <w:rsid w:val="00B9595C"/>
    <w:rsid w:val="00BC451C"/>
    <w:rsid w:val="00BD4F09"/>
    <w:rsid w:val="00BD73F7"/>
    <w:rsid w:val="00BE247A"/>
    <w:rsid w:val="00BE70A5"/>
    <w:rsid w:val="00C12EF8"/>
    <w:rsid w:val="00C13044"/>
    <w:rsid w:val="00C3771C"/>
    <w:rsid w:val="00C406DA"/>
    <w:rsid w:val="00C80F41"/>
    <w:rsid w:val="00CA0A40"/>
    <w:rsid w:val="00CA6335"/>
    <w:rsid w:val="00CD14F7"/>
    <w:rsid w:val="00CD6719"/>
    <w:rsid w:val="00CD78F0"/>
    <w:rsid w:val="00CE0B1D"/>
    <w:rsid w:val="00CE0EA5"/>
    <w:rsid w:val="00CF1FD7"/>
    <w:rsid w:val="00CF56F5"/>
    <w:rsid w:val="00CF5E8A"/>
    <w:rsid w:val="00D010B4"/>
    <w:rsid w:val="00D04012"/>
    <w:rsid w:val="00D05C0E"/>
    <w:rsid w:val="00D11C01"/>
    <w:rsid w:val="00D1568C"/>
    <w:rsid w:val="00D302BC"/>
    <w:rsid w:val="00D32186"/>
    <w:rsid w:val="00D3308D"/>
    <w:rsid w:val="00D33ACC"/>
    <w:rsid w:val="00D45422"/>
    <w:rsid w:val="00D460FD"/>
    <w:rsid w:val="00D47936"/>
    <w:rsid w:val="00D558FB"/>
    <w:rsid w:val="00D71D02"/>
    <w:rsid w:val="00D80BC7"/>
    <w:rsid w:val="00D9159C"/>
    <w:rsid w:val="00DA193B"/>
    <w:rsid w:val="00DA3541"/>
    <w:rsid w:val="00DA5244"/>
    <w:rsid w:val="00DB4696"/>
    <w:rsid w:val="00DB58CE"/>
    <w:rsid w:val="00DB648F"/>
    <w:rsid w:val="00DD0C89"/>
    <w:rsid w:val="00DD1B24"/>
    <w:rsid w:val="00DE3FBA"/>
    <w:rsid w:val="00DE554E"/>
    <w:rsid w:val="00E10DFF"/>
    <w:rsid w:val="00E24B17"/>
    <w:rsid w:val="00E3462F"/>
    <w:rsid w:val="00E50DF6"/>
    <w:rsid w:val="00E5599C"/>
    <w:rsid w:val="00E7201A"/>
    <w:rsid w:val="00E8398C"/>
    <w:rsid w:val="00E85CBC"/>
    <w:rsid w:val="00E94E5B"/>
    <w:rsid w:val="00EA46B3"/>
    <w:rsid w:val="00EA5E33"/>
    <w:rsid w:val="00ED5B1F"/>
    <w:rsid w:val="00EF3793"/>
    <w:rsid w:val="00F16465"/>
    <w:rsid w:val="00F51FC4"/>
    <w:rsid w:val="00F53323"/>
    <w:rsid w:val="00F55748"/>
    <w:rsid w:val="00F56040"/>
    <w:rsid w:val="00F67ACE"/>
    <w:rsid w:val="00F72ADD"/>
    <w:rsid w:val="00F7698A"/>
    <w:rsid w:val="00F858DF"/>
    <w:rsid w:val="00F877D1"/>
    <w:rsid w:val="00FB1A79"/>
    <w:rsid w:val="00FC7FD4"/>
    <w:rsid w:val="00FD1FE4"/>
    <w:rsid w:val="00FF3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93B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05C0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">
    <w:name w:val="樣式"/>
    <w:basedOn w:val="Normal"/>
    <w:autoRedefine/>
    <w:uiPriority w:val="99"/>
    <w:rsid w:val="00B546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字元1"/>
    <w:basedOn w:val="Normal"/>
    <w:autoRedefine/>
    <w:uiPriority w:val="99"/>
    <w:rsid w:val="008971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Footer">
    <w:name w:val="footer"/>
    <w:basedOn w:val="Normal"/>
    <w:link w:val="FooterChar"/>
    <w:uiPriority w:val="99"/>
    <w:rsid w:val="00971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159C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971602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97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97F1F"/>
    <w:rPr>
      <w:rFonts w:cs="Times New Roman"/>
      <w:kern w:val="2"/>
    </w:rPr>
  </w:style>
  <w:style w:type="character" w:customStyle="1" w:styleId="sa4642">
    <w:name w:val="sa4642"/>
    <w:uiPriority w:val="99"/>
    <w:semiHidden/>
    <w:rsid w:val="00CD78F0"/>
    <w:rPr>
      <w:color w:val="000000"/>
    </w:rPr>
  </w:style>
  <w:style w:type="paragraph" w:styleId="BalloonText">
    <w:name w:val="Balloon Text"/>
    <w:basedOn w:val="Normal"/>
    <w:link w:val="BalloonTextChar"/>
    <w:uiPriority w:val="99"/>
    <w:rsid w:val="001B204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B2044"/>
    <w:rPr>
      <w:rFonts w:ascii="Cambria" w:eastAsia="新細明體" w:hAnsi="Cambria" w:cs="Times New Roman"/>
      <w:kern w:val="2"/>
      <w:sz w:val="18"/>
    </w:rPr>
  </w:style>
  <w:style w:type="table" w:styleId="TableGrid">
    <w:name w:val="Table Grid"/>
    <w:basedOn w:val="TableNormal"/>
    <w:uiPriority w:val="99"/>
    <w:rsid w:val="00B80619"/>
    <w:rPr>
      <w:rFonts w:ascii="Calibri" w:hAnsi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80619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22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250</Words>
  <Characters>1425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實驗動物照護及使用小組</dc:title>
  <dc:subject/>
  <dc:creator>user</dc:creator>
  <cp:keywords/>
  <dc:description/>
  <cp:lastModifiedBy>USER</cp:lastModifiedBy>
  <cp:revision>2</cp:revision>
  <cp:lastPrinted>2014-01-24T01:07:00Z</cp:lastPrinted>
  <dcterms:created xsi:type="dcterms:W3CDTF">2014-08-07T02:11:00Z</dcterms:created>
  <dcterms:modified xsi:type="dcterms:W3CDTF">2014-08-07T02:11:00Z</dcterms:modified>
</cp:coreProperties>
</file>