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469"/>
        <w:gridCol w:w="474"/>
        <w:gridCol w:w="2666"/>
        <w:gridCol w:w="2553"/>
        <w:gridCol w:w="2408"/>
        <w:gridCol w:w="1656"/>
      </w:tblGrid>
      <w:tr w:rsidR="00C2296A" w:rsidRPr="00875905" w:rsidTr="006B05AD">
        <w:trPr>
          <w:trHeight w:val="567"/>
          <w:tblHeader/>
          <w:jc w:val="center"/>
        </w:trPr>
        <w:tc>
          <w:tcPr>
            <w:tcW w:w="5000" w:type="pct"/>
            <w:gridSpan w:val="7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FD23FD">
            <w:pPr>
              <w:snapToGrid w:val="0"/>
              <w:spacing w:line="340" w:lineRule="exact"/>
              <w:jc w:val="center"/>
              <w:rPr>
                <w:rFonts w:eastAsia="標楷體"/>
                <w:sz w:val="32"/>
                <w:szCs w:val="32"/>
              </w:rPr>
            </w:pPr>
            <w:bookmarkStart w:id="0" w:name="_GoBack"/>
            <w:bookmarkEnd w:id="0"/>
            <w:r w:rsidRPr="00875905">
              <w:rPr>
                <w:rFonts w:eastAsia="標楷體"/>
                <w:sz w:val="32"/>
                <w:szCs w:val="32"/>
              </w:rPr>
              <w:t>國立嘉義大學</w:t>
            </w:r>
            <w:r w:rsidR="006D1F02">
              <w:rPr>
                <w:rFonts w:eastAsia="標楷體" w:hint="eastAsia"/>
                <w:sz w:val="32"/>
                <w:szCs w:val="32"/>
              </w:rPr>
              <w:t>1</w:t>
            </w:r>
            <w:r w:rsidR="00022122">
              <w:rPr>
                <w:rFonts w:eastAsia="標楷體" w:hint="eastAsia"/>
                <w:sz w:val="32"/>
                <w:szCs w:val="32"/>
              </w:rPr>
              <w:t>11</w:t>
            </w:r>
            <w:r w:rsidRPr="00875905">
              <w:rPr>
                <w:rFonts w:eastAsia="標楷體"/>
                <w:sz w:val="32"/>
                <w:szCs w:val="32"/>
              </w:rPr>
              <w:t>學年度第</w:t>
            </w:r>
            <w:r w:rsidR="006D1F02">
              <w:rPr>
                <w:rFonts w:eastAsia="標楷體" w:hint="eastAsia"/>
                <w:sz w:val="32"/>
                <w:szCs w:val="32"/>
              </w:rPr>
              <w:t>1</w:t>
            </w:r>
            <w:r w:rsidRPr="00875905">
              <w:rPr>
                <w:rFonts w:eastAsia="標楷體"/>
                <w:sz w:val="32"/>
                <w:szCs w:val="32"/>
              </w:rPr>
              <w:t>期導師制活動計畫表</w:t>
            </w:r>
          </w:p>
        </w:tc>
      </w:tr>
      <w:tr w:rsidR="00FD23FD" w:rsidRPr="00875905" w:rsidTr="00FD23FD">
        <w:trPr>
          <w:trHeight w:val="113"/>
          <w:tblHeader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週次</w:t>
            </w:r>
          </w:p>
        </w:tc>
        <w:tc>
          <w:tcPr>
            <w:tcW w:w="442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587179" w:rsidP="00CA6D6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022122">
              <w:rPr>
                <w:rFonts w:eastAsia="標楷體" w:hint="eastAsia"/>
              </w:rPr>
              <w:t>1</w:t>
            </w:r>
            <w:r w:rsidR="00C2296A" w:rsidRPr="00875905">
              <w:rPr>
                <w:rFonts w:eastAsia="標楷體"/>
              </w:rPr>
              <w:t>年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蘭潭校區</w:t>
            </w:r>
          </w:p>
        </w:tc>
        <w:tc>
          <w:tcPr>
            <w:tcW w:w="1195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新民校區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民雄校區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進學班</w:t>
            </w:r>
          </w:p>
        </w:tc>
      </w:tr>
      <w:tr w:rsidR="00FD23FD" w:rsidRPr="00875905" w:rsidTr="00FD23FD">
        <w:trPr>
          <w:trHeight w:val="101"/>
          <w:tblHeader/>
          <w:jc w:val="center"/>
        </w:trPr>
        <w:tc>
          <w:tcPr>
            <w:tcW w:w="213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月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日</w:t>
            </w:r>
          </w:p>
        </w:tc>
        <w:tc>
          <w:tcPr>
            <w:tcW w:w="124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112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775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875905" w:rsidRDefault="00022122" w:rsidP="00022122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一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09/</w:t>
            </w:r>
            <w:r>
              <w:rPr>
                <w:rFonts w:eastAsia="標楷體"/>
                <w:color w:val="000000"/>
              </w:rPr>
              <w:t>12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二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</w:pPr>
            <w:r w:rsidRPr="00867FCF"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09/19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</w:pPr>
            <w:r w:rsidRPr="00867FCF"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2B9" w:rsidRPr="00D73FD0" w:rsidRDefault="00F712B9" w:rsidP="00F712B9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="00FD23FD">
              <w:rPr>
                <w:rFonts w:eastAsia="標楷體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="00FD23FD">
              <w:rPr>
                <w:rFonts w:eastAsia="標楷體"/>
                <w:color w:val="000000"/>
              </w:rPr>
              <w:t>)</w:t>
            </w:r>
          </w:p>
          <w:p w:rsidR="00F712B9" w:rsidRPr="00D73FD0" w:rsidRDefault="00F712B9" w:rsidP="003D4C5B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行政中心</w:t>
            </w:r>
            <w:r w:rsidRPr="00D73FD0">
              <w:rPr>
                <w:rFonts w:eastAsia="標楷體" w:hint="eastAsia"/>
                <w:color w:val="000000"/>
              </w:rPr>
              <w:t>4F</w:t>
            </w:r>
            <w:r w:rsidRPr="00D73FD0">
              <w:rPr>
                <w:rFonts w:eastAsia="標楷體" w:hint="eastAsia"/>
                <w:color w:val="000000"/>
              </w:rPr>
              <w:t>瑞穗廳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12B9" w:rsidRPr="00D73FD0" w:rsidRDefault="0054064C" w:rsidP="00F712B9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12B9" w:rsidRPr="00D73FD0" w:rsidRDefault="00F712B9" w:rsidP="003D4C5B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  <w:p w:rsidR="00F712B9" w:rsidRPr="00D73FD0" w:rsidRDefault="00F712B9" w:rsidP="00C05983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 xml:space="preserve"> (</w:t>
            </w:r>
            <w:r w:rsidRPr="00D73FD0">
              <w:rPr>
                <w:rFonts w:eastAsia="標楷體" w:hint="eastAsia"/>
                <w:color w:val="000000"/>
              </w:rPr>
              <w:t>教育館</w:t>
            </w:r>
            <w:r w:rsidRPr="00D73FD0">
              <w:rPr>
                <w:rFonts w:eastAsia="標楷體" w:hint="eastAsia"/>
                <w:color w:val="000000"/>
              </w:rPr>
              <w:t>1F</w:t>
            </w:r>
            <w:r w:rsidRPr="00D73FD0">
              <w:rPr>
                <w:rFonts w:eastAsia="標楷體" w:hint="eastAsia"/>
                <w:color w:val="000000"/>
              </w:rPr>
              <w:t>演講廳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09/26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907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582361" w:rsidRDefault="003D4C5B" w:rsidP="003D4C5B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  <w:spacing w:val="-14"/>
              </w:rPr>
            </w:pPr>
            <w:r w:rsidRPr="00582361">
              <w:rPr>
                <w:rFonts w:eastAsia="標楷體" w:hint="eastAsia"/>
                <w:color w:val="000000"/>
              </w:rPr>
              <w:t>蘭潭暨新民校區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</w:p>
          <w:p w:rsidR="003D4C5B" w:rsidRPr="00582361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蘭潭</w:t>
            </w:r>
            <w:r>
              <w:rPr>
                <w:rFonts w:eastAsia="標楷體" w:hint="eastAsia"/>
                <w:color w:val="000000"/>
              </w:rPr>
              <w:t>校區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國際會議廳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582361" w:rsidRDefault="003D4C5B" w:rsidP="003D4C5B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  <w:spacing w:val="-14"/>
              </w:rPr>
            </w:pPr>
            <w:r w:rsidRPr="00582361">
              <w:rPr>
                <w:rFonts w:eastAsia="標楷體" w:hint="eastAsia"/>
                <w:color w:val="000000"/>
              </w:rPr>
              <w:t>蘭潭暨新民校區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</w:p>
          <w:p w:rsidR="003D4C5B" w:rsidRPr="00582361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蘭潭國</w:t>
            </w:r>
            <w:r>
              <w:rPr>
                <w:rFonts w:eastAsia="標楷體" w:hint="eastAsia"/>
                <w:color w:val="000000"/>
              </w:rPr>
              <w:t>校區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際會議廳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10/03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875905" w:rsidRDefault="001F1064" w:rsidP="003D4C5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20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1F1064" w:rsidRPr="00F56A61" w:rsidRDefault="001F1064" w:rsidP="001F1064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1F1064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國定假日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2" w:type="pct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48" w:type="pct"/>
            <w:vMerge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1064" w:rsidRPr="00D73FD0" w:rsidRDefault="001F1064" w:rsidP="001F1064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  <w:p w:rsidR="001F1064" w:rsidRPr="00F56A61" w:rsidRDefault="001F1064" w:rsidP="001F106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管理學院</w:t>
            </w:r>
            <w:r w:rsidRPr="00D73FD0">
              <w:rPr>
                <w:rFonts w:eastAsia="標楷體" w:hint="eastAsia"/>
                <w:color w:val="000000"/>
              </w:rPr>
              <w:t>102</w:t>
            </w:r>
            <w:r w:rsidRPr="00D73FD0">
              <w:rPr>
                <w:rFonts w:eastAsia="標楷體" w:hint="eastAsia"/>
                <w:color w:val="000000"/>
              </w:rPr>
              <w:t>階梯教室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27" w:type="pct"/>
            <w:vMerge/>
            <w:tcBorders>
              <w:left w:val="single" w:sz="12" w:space="0" w:color="000000"/>
              <w:bottom w:val="single" w:sz="4" w:space="0" w:color="auto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775" w:type="pct"/>
            <w:vMerge/>
            <w:tcBorders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六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C05983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</w:rPr>
              <w:t>民雄校區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大學館演講廳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10/17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417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七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26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Default="00276E6F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6E6F">
              <w:rPr>
                <w:rFonts w:ascii="標楷體" w:eastAsia="標楷體" w:hAnsi="標楷體" w:hint="eastAsia"/>
              </w:rPr>
              <w:t>「反毒知能」研習</w:t>
            </w:r>
          </w:p>
          <w:p w:rsidR="00C05983" w:rsidRDefault="00276E6F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</w:t>
            </w:r>
          </w:p>
          <w:p w:rsidR="00276E6F" w:rsidRDefault="00C05983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各校區有意願學生</w:t>
            </w:r>
            <w:r w:rsidR="00276E6F">
              <w:rPr>
                <w:rFonts w:ascii="標楷體" w:eastAsia="標楷體" w:hAnsi="標楷體" w:hint="eastAsia"/>
              </w:rPr>
              <w:t>)</w:t>
            </w:r>
          </w:p>
          <w:p w:rsidR="00276E6F" w:rsidRPr="00356E43" w:rsidRDefault="00276E6F" w:rsidP="00276E6F">
            <w:pPr>
              <w:snapToGrid w:val="0"/>
              <w:jc w:val="center"/>
              <w:rPr>
                <w:rFonts w:eastAsia="標楷體"/>
                <w:color w:val="000000"/>
                <w:spacing w:val="-14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(</w:t>
            </w:r>
            <w:r w:rsidRPr="00542D9F">
              <w:rPr>
                <w:rFonts w:ascii="標楷體" w:eastAsia="標楷體" w:hAnsi="標楷體" w:hint="eastAsia"/>
              </w:rPr>
              <w:t>大學</w:t>
            </w:r>
            <w:r w:rsidRPr="00542D9F">
              <w:rPr>
                <w:rFonts w:ascii="標楷體" w:eastAsia="標楷體" w:hAnsi="標楷體"/>
              </w:rPr>
              <w:t>館演講廳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10/24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八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</w:t>
            </w:r>
            <w:r>
              <w:rPr>
                <w:rFonts w:eastAsia="標楷體" w:hint="eastAsia"/>
                <w:color w:val="000000"/>
              </w:rPr>
              <w:t>31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701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九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Pr="00022122" w:rsidRDefault="006B05AD" w:rsidP="006B05AD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森林、園藝、電物、應數、應化、生機、土木、資工、電機、機械、食科、水生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Default="003D4C5B" w:rsidP="003D4C5B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Pr="006B05AD" w:rsidRDefault="006B05AD" w:rsidP="003D4C5B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B05AD">
              <w:rPr>
                <w:rFonts w:eastAsia="標楷體" w:hint="eastAsia"/>
                <w:color w:val="000000"/>
              </w:rPr>
              <w:t>(</w:t>
            </w:r>
            <w:r w:rsidRPr="006B05AD"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Default="006B05AD" w:rsidP="003D4C5B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B05AD">
              <w:rPr>
                <w:rFonts w:eastAsia="標楷體" w:hint="eastAsia"/>
                <w:bCs/>
                <w:sz w:val="22"/>
                <w:szCs w:val="22"/>
              </w:rPr>
              <w:t>資管、生管、企管、財金</w:t>
            </w:r>
            <w:r w:rsidRPr="006B05AD"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  <w:p w:rsidR="006B05AD" w:rsidRDefault="006B05AD" w:rsidP="006B05AD">
            <w:pPr>
              <w:snapToGrid w:val="0"/>
              <w:rPr>
                <w:rFonts w:eastAsia="標楷體"/>
                <w:bCs/>
                <w:sz w:val="22"/>
                <w:szCs w:val="22"/>
              </w:rPr>
            </w:pPr>
          </w:p>
          <w:p w:rsidR="006B05AD" w:rsidRPr="00022122" w:rsidRDefault="006B05AD" w:rsidP="003D4C5B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Pr="009E6A82" w:rsidRDefault="006B05AD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r w:rsidRPr="00356E43">
              <w:rPr>
                <w:rFonts w:eastAsia="標楷體" w:hint="eastAsia"/>
                <w:color w:val="000000"/>
              </w:rPr>
              <w:t>蘭潭校區瑞穗館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r w:rsidRPr="00356E43">
              <w:rPr>
                <w:rFonts w:eastAsia="標楷體" w:hint="eastAsia"/>
                <w:color w:val="000000"/>
              </w:rPr>
              <w:t>蘭潭校區瑞穗館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r w:rsidRPr="00356E43">
              <w:rPr>
                <w:rFonts w:eastAsia="標楷體" w:hint="eastAsia"/>
                <w:color w:val="000000"/>
              </w:rPr>
              <w:t>蘭潭校區瑞穗館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11/14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134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十一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76E6F" w:rsidRPr="00276E6F" w:rsidRDefault="00276E6F" w:rsidP="00C05983">
            <w:pPr>
              <w:jc w:val="center"/>
              <w:rPr>
                <w:rFonts w:ascii="標楷體" w:eastAsia="標楷體" w:hAnsi="標楷體"/>
              </w:rPr>
            </w:pPr>
            <w:r w:rsidRPr="00542D9F">
              <w:rPr>
                <w:rFonts w:ascii="標楷體" w:eastAsia="標楷體" w:hAnsi="標楷體"/>
              </w:rPr>
              <w:t>「反毒</w:t>
            </w:r>
            <w:r w:rsidRPr="00542D9F">
              <w:rPr>
                <w:rFonts w:ascii="標楷體" w:eastAsia="標楷體" w:hAnsi="標楷體" w:hint="eastAsia"/>
              </w:rPr>
              <w:t>知能</w:t>
            </w:r>
            <w:r w:rsidRPr="00542D9F">
              <w:rPr>
                <w:rFonts w:ascii="標楷體" w:eastAsia="標楷體" w:hAnsi="標楷體"/>
              </w:rPr>
              <w:t>」</w:t>
            </w:r>
            <w:r w:rsidR="00C05983">
              <w:rPr>
                <w:rFonts w:ascii="標楷體" w:eastAsia="標楷體" w:hAnsi="標楷體" w:hint="eastAsia"/>
              </w:rPr>
              <w:t>校外</w:t>
            </w:r>
            <w:r w:rsidRPr="00542D9F">
              <w:rPr>
                <w:rFonts w:ascii="標楷體" w:eastAsia="標楷體" w:hAnsi="標楷體"/>
              </w:rPr>
              <w:t>參訪活動</w:t>
            </w: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及各校區有意願學生)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11/21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134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  <w:r>
              <w:rPr>
                <w:rFonts w:eastAsia="標楷體" w:hint="eastAsia"/>
              </w:rPr>
              <w:t>二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276E6F" w:rsidRDefault="00C05983" w:rsidP="00C05983">
            <w:pPr>
              <w:jc w:val="center"/>
              <w:rPr>
                <w:rFonts w:ascii="標楷體" w:eastAsia="標楷體" w:hAnsi="標楷體"/>
              </w:rPr>
            </w:pPr>
            <w:r w:rsidRPr="00542D9F">
              <w:rPr>
                <w:rFonts w:ascii="標楷體" w:eastAsia="標楷體" w:hAnsi="標楷體"/>
              </w:rPr>
              <w:t>「反毒</w:t>
            </w:r>
            <w:r w:rsidRPr="00542D9F">
              <w:rPr>
                <w:rFonts w:ascii="標楷體" w:eastAsia="標楷體" w:hAnsi="標楷體" w:hint="eastAsia"/>
              </w:rPr>
              <w:t>知能</w:t>
            </w:r>
            <w:r w:rsidRPr="00542D9F">
              <w:rPr>
                <w:rFonts w:ascii="標楷體" w:eastAsia="標楷體" w:hAnsi="標楷體"/>
              </w:rPr>
              <w:t>」</w:t>
            </w:r>
            <w:r>
              <w:rPr>
                <w:rFonts w:ascii="標楷體" w:eastAsia="標楷體" w:hAnsi="標楷體" w:hint="eastAsia"/>
              </w:rPr>
              <w:t>校外</w:t>
            </w:r>
            <w:r w:rsidRPr="00542D9F">
              <w:rPr>
                <w:rFonts w:ascii="標楷體" w:eastAsia="標楷體" w:hAnsi="標楷體"/>
              </w:rPr>
              <w:t>參訪活動</w:t>
            </w: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及各校區有意願學生)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</w:t>
            </w:r>
            <w:r>
              <w:rPr>
                <w:rFonts w:eastAsia="標楷體" w:hint="eastAsia"/>
                <w:color w:val="000000"/>
              </w:rPr>
              <w:t>8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lastRenderedPageBreak/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12/5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C05983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357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jc w:val="center"/>
              <w:rPr>
                <w:rFonts w:ascii="標楷體" w:eastAsia="標楷體" w:hAnsi="標楷體"/>
              </w:rPr>
            </w:pPr>
            <w:r w:rsidRPr="00207B3D">
              <w:rPr>
                <w:rFonts w:ascii="標楷體" w:eastAsia="標楷體" w:hAnsi="標楷體" w:hint="eastAsia"/>
              </w:rPr>
              <w:t>大一寒假學生安全講習</w:t>
            </w:r>
          </w:p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207B3D">
              <w:rPr>
                <w:rFonts w:ascii="標楷體" w:eastAsia="標楷體" w:hAnsi="標楷體" w:hint="eastAsia"/>
              </w:rPr>
              <w:t>蘭潭：瑞穗館</w:t>
            </w:r>
            <w:r>
              <w:rPr>
                <w:rFonts w:ascii="標楷體" w:eastAsia="標楷體" w:hAnsi="標楷體" w:hint="eastAsia"/>
              </w:rPr>
              <w:t>，</w:t>
            </w:r>
            <w:r w:rsidRPr="00207B3D">
              <w:rPr>
                <w:rFonts w:ascii="標楷體" w:eastAsia="標楷體" w:hAnsi="標楷體" w:hint="eastAsia"/>
              </w:rPr>
              <w:t>新民</w:t>
            </w:r>
            <w:r>
              <w:rPr>
                <w:rFonts w:ascii="標楷體" w:eastAsia="標楷體" w:hAnsi="標楷體" w:hint="eastAsia"/>
              </w:rPr>
              <w:t>：</w:t>
            </w:r>
            <w:r w:rsidRPr="00207B3D">
              <w:rPr>
                <w:rFonts w:ascii="標楷體" w:eastAsia="標楷體" w:hAnsi="標楷體" w:hint="eastAsia"/>
              </w:rPr>
              <w:t>國際會議廳</w:t>
            </w:r>
            <w:r>
              <w:rPr>
                <w:rFonts w:ascii="標楷體" w:eastAsia="標楷體" w:hAnsi="標楷體" w:hint="eastAsia"/>
              </w:rPr>
              <w:t>，民雄</w:t>
            </w:r>
            <w:r w:rsidRPr="00207B3D">
              <w:rPr>
                <w:rFonts w:ascii="標楷體" w:eastAsia="標楷體" w:hAnsi="標楷體" w:hint="eastAsia"/>
              </w:rPr>
              <w:t>：大學館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12/12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五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12/19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十六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12/26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397"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十七</w:t>
            </w:r>
          </w:p>
        </w:tc>
        <w:tc>
          <w:tcPr>
            <w:tcW w:w="442" w:type="pct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112</w:t>
            </w: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</w:rPr>
              <w:t>院系時間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01/02</w:t>
            </w:r>
            <w:r w:rsidRPr="00356E43">
              <w:rPr>
                <w:rFonts w:eastAsia="標楷體"/>
                <w:color w:val="000000"/>
              </w:rPr>
              <w:t>(</w:t>
            </w:r>
            <w:r w:rsidRPr="00356E43">
              <w:rPr>
                <w:rFonts w:eastAsia="標楷體"/>
                <w:color w:val="000000"/>
              </w:rPr>
              <w:t>一</w:t>
            </w:r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397"/>
          <w:jc w:val="center"/>
        </w:trPr>
        <w:tc>
          <w:tcPr>
            <w:tcW w:w="213" w:type="pct"/>
            <w:vMerge/>
            <w:tcBorders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701795">
              <w:rPr>
                <w:rFonts w:eastAsia="標楷體" w:hint="eastAsia"/>
                <w:color w:val="000000"/>
              </w:rPr>
              <w:t>01</w:t>
            </w:r>
          </w:p>
        </w:tc>
        <w:tc>
          <w:tcPr>
            <w:tcW w:w="222" w:type="pct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24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1195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27" w:type="pct"/>
            <w:vMerge/>
            <w:tcBorders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775" w:type="pct"/>
            <w:vMerge/>
            <w:tcBorders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D23FD" w:rsidRPr="00875905" w:rsidTr="00FD23FD">
        <w:trPr>
          <w:trHeight w:val="1701"/>
          <w:jc w:val="center"/>
        </w:trPr>
        <w:tc>
          <w:tcPr>
            <w:tcW w:w="213" w:type="pct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十八</w:t>
            </w:r>
          </w:p>
        </w:tc>
        <w:tc>
          <w:tcPr>
            <w:tcW w:w="220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01</w:t>
            </w:r>
          </w:p>
        </w:tc>
        <w:tc>
          <w:tcPr>
            <w:tcW w:w="222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48" w:type="pct"/>
            <w:tcBorders>
              <w:left w:val="single" w:sz="12" w:space="0" w:color="000000"/>
              <w:bottom w:val="doub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Pr="00356E43" w:rsidRDefault="006B05AD" w:rsidP="006B05AD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森林、園藝、電物、應數、應化、生機、土木、資工、電機、機械、食科、水生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</w:tc>
        <w:tc>
          <w:tcPr>
            <w:tcW w:w="1195" w:type="pct"/>
            <w:tcBorders>
              <w:left w:val="single" w:sz="12" w:space="0" w:color="auto"/>
              <w:bottom w:val="doub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Default="006B05AD" w:rsidP="006B05AD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資管、生管、企管、財金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  <w:p w:rsidR="006B05AD" w:rsidRPr="00356E43" w:rsidRDefault="006B05AD" w:rsidP="006B05AD">
            <w:pPr>
              <w:spacing w:line="240" w:lineRule="exact"/>
              <w:rPr>
                <w:rFonts w:eastAsia="標楷體"/>
                <w:b/>
                <w:color w:val="000000"/>
              </w:rPr>
            </w:pPr>
          </w:p>
        </w:tc>
        <w:tc>
          <w:tcPr>
            <w:tcW w:w="1127" w:type="pct"/>
            <w:tcBorders>
              <w:left w:val="single" w:sz="12" w:space="0" w:color="auto"/>
              <w:bottom w:val="double" w:sz="12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週</w:t>
            </w:r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Pr="00356E43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75" w:type="pct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F56A61" w:rsidRDefault="00C05983" w:rsidP="00C05983">
            <w:pPr>
              <w:jc w:val="center"/>
              <w:rPr>
                <w:rFonts w:eastAsia="標楷體"/>
                <w:b/>
                <w:color w:val="000000"/>
                <w:spacing w:val="-14"/>
              </w:rPr>
            </w:pPr>
            <w:r w:rsidRPr="00F56A61">
              <w:rPr>
                <w:rFonts w:eastAsia="標楷體" w:hint="eastAsia"/>
                <w:b/>
                <w:color w:val="000000"/>
                <w:spacing w:val="-14"/>
              </w:rPr>
              <w:t>期末考</w:t>
            </w:r>
            <w:r w:rsidRPr="00F56A61">
              <w:rPr>
                <w:rFonts w:eastAsia="標楷體"/>
                <w:b/>
                <w:color w:val="000000"/>
                <w:spacing w:val="-14"/>
              </w:rPr>
              <w:t>週</w:t>
            </w:r>
          </w:p>
        </w:tc>
      </w:tr>
    </w:tbl>
    <w:p w:rsidR="00962D3D" w:rsidRPr="00D837E9" w:rsidRDefault="00022122" w:rsidP="00962D3D">
      <w:pPr>
        <w:pStyle w:val="a8"/>
        <w:spacing w:line="250" w:lineRule="exact"/>
        <w:jc w:val="right"/>
        <w:rPr>
          <w:rFonts w:eastAsia="標楷體"/>
          <w:sz w:val="24"/>
          <w:szCs w:val="24"/>
        </w:rPr>
      </w:pPr>
      <w:r>
        <w:rPr>
          <w:rFonts w:eastAsia="標楷體" w:hint="eastAsia"/>
          <w:sz w:val="24"/>
          <w:szCs w:val="24"/>
        </w:rPr>
        <w:t>111</w:t>
      </w:r>
      <w:r w:rsidR="00237909" w:rsidRPr="00D837E9">
        <w:rPr>
          <w:rFonts w:eastAsia="標楷體"/>
          <w:sz w:val="24"/>
          <w:szCs w:val="24"/>
        </w:rPr>
        <w:t>.</w:t>
      </w:r>
      <w:r>
        <w:rPr>
          <w:rFonts w:eastAsia="標楷體" w:hint="eastAsia"/>
          <w:sz w:val="24"/>
          <w:szCs w:val="24"/>
        </w:rPr>
        <w:t>6</w:t>
      </w:r>
      <w:r w:rsidR="00237909" w:rsidRPr="00D837E9">
        <w:rPr>
          <w:rFonts w:eastAsia="標楷體"/>
          <w:sz w:val="24"/>
          <w:szCs w:val="24"/>
        </w:rPr>
        <w:t>.</w:t>
      </w:r>
      <w:r w:rsidR="00FD23FD">
        <w:rPr>
          <w:rFonts w:eastAsia="標楷體"/>
          <w:sz w:val="24"/>
          <w:szCs w:val="24"/>
        </w:rPr>
        <w:t>2</w:t>
      </w:r>
      <w:r w:rsidR="00FD23FD">
        <w:rPr>
          <w:rFonts w:eastAsia="標楷體" w:hint="eastAsia"/>
          <w:sz w:val="24"/>
          <w:szCs w:val="24"/>
        </w:rPr>
        <w:t>9</w:t>
      </w:r>
      <w:r w:rsidR="002B19F3" w:rsidRPr="00D837E9">
        <w:rPr>
          <w:rFonts w:eastAsia="標楷體" w:hint="eastAsia"/>
          <w:sz w:val="24"/>
          <w:szCs w:val="24"/>
        </w:rPr>
        <w:t>製</w:t>
      </w:r>
      <w:r w:rsidR="002B19F3" w:rsidRPr="00D837E9">
        <w:rPr>
          <w:rFonts w:eastAsia="標楷體"/>
          <w:sz w:val="24"/>
          <w:szCs w:val="24"/>
        </w:rPr>
        <w:t>表</w:t>
      </w:r>
    </w:p>
    <w:p w:rsidR="007B0212" w:rsidRDefault="00B36D2A" w:rsidP="00B36D2A">
      <w:pPr>
        <w:pStyle w:val="a8"/>
        <w:spacing w:line="250" w:lineRule="exact"/>
        <w:rPr>
          <w:rFonts w:eastAsia="標楷體"/>
          <w:sz w:val="22"/>
        </w:rPr>
      </w:pPr>
      <w:r w:rsidRPr="0092278C">
        <w:rPr>
          <w:rFonts w:eastAsia="標楷體" w:hint="eastAsia"/>
          <w:sz w:val="22"/>
        </w:rPr>
        <w:t>備</w:t>
      </w:r>
      <w:r w:rsidR="007B0212">
        <w:rPr>
          <w:rFonts w:eastAsia="標楷體" w:hint="eastAsia"/>
          <w:sz w:val="22"/>
        </w:rPr>
        <w:t>註</w:t>
      </w:r>
      <w:r w:rsidRPr="0092278C">
        <w:rPr>
          <w:rFonts w:eastAsia="標楷體"/>
          <w:sz w:val="22"/>
        </w:rPr>
        <w:t>：</w:t>
      </w:r>
    </w:p>
    <w:p w:rsidR="003D4C5B" w:rsidRDefault="007B0212" w:rsidP="003D4C5B">
      <w:pPr>
        <w:pStyle w:val="a8"/>
        <w:spacing w:line="250" w:lineRule="exact"/>
        <w:rPr>
          <w:rFonts w:eastAsia="標楷體"/>
          <w:sz w:val="22"/>
        </w:rPr>
      </w:pPr>
      <w:r>
        <w:rPr>
          <w:rFonts w:eastAsia="標楷體" w:hint="eastAsia"/>
          <w:sz w:val="22"/>
        </w:rPr>
        <w:t>1.</w:t>
      </w:r>
      <w:r w:rsidR="003D4C5B" w:rsidRPr="003D4C5B">
        <w:rPr>
          <w:rFonts w:eastAsia="標楷體" w:hint="eastAsia"/>
          <w:sz w:val="22"/>
        </w:rPr>
        <w:t xml:space="preserve"> </w:t>
      </w:r>
      <w:r w:rsidR="003D4C5B">
        <w:rPr>
          <w:rFonts w:eastAsia="標楷體" w:hint="eastAsia"/>
          <w:sz w:val="22"/>
        </w:rPr>
        <w:t>UCAN</w:t>
      </w:r>
      <w:r w:rsidR="003D4C5B">
        <w:rPr>
          <w:rFonts w:eastAsia="標楷體" w:hint="eastAsia"/>
          <w:sz w:val="22"/>
        </w:rPr>
        <w:t>團測施測方式，由學生職涯發展中心另行通知。</w:t>
      </w:r>
    </w:p>
    <w:p w:rsidR="003D4C5B" w:rsidRPr="007B0212" w:rsidRDefault="003D4C5B" w:rsidP="00B36D2A">
      <w:pPr>
        <w:pStyle w:val="a8"/>
        <w:spacing w:line="250" w:lineRule="exact"/>
        <w:rPr>
          <w:rFonts w:eastAsia="標楷體"/>
          <w:sz w:val="22"/>
        </w:rPr>
      </w:pPr>
      <w:r>
        <w:rPr>
          <w:rFonts w:eastAsia="標楷體" w:hint="eastAsia"/>
          <w:sz w:val="22"/>
        </w:rPr>
        <w:t>2.</w:t>
      </w:r>
      <w:r w:rsidR="00D96A84" w:rsidRPr="0092278C">
        <w:rPr>
          <w:rFonts w:eastAsia="標楷體" w:hint="eastAsia"/>
          <w:sz w:val="22"/>
        </w:rPr>
        <w:t>校慶</w:t>
      </w:r>
      <w:r w:rsidR="008116CD">
        <w:rPr>
          <w:rFonts w:eastAsia="標楷體" w:hint="eastAsia"/>
          <w:sz w:val="22"/>
        </w:rPr>
        <w:t>典禮</w:t>
      </w:r>
      <w:r w:rsidR="00D96A84" w:rsidRPr="0092278C">
        <w:rPr>
          <w:rFonts w:eastAsia="標楷體" w:hint="eastAsia"/>
          <w:sz w:val="22"/>
        </w:rPr>
        <w:t>預演參加對象</w:t>
      </w:r>
      <w:r w:rsidR="0092278C" w:rsidRPr="0092278C">
        <w:rPr>
          <w:rFonts w:eastAsia="標楷體" w:hint="eastAsia"/>
          <w:sz w:val="22"/>
        </w:rPr>
        <w:t>：</w:t>
      </w:r>
      <w:r w:rsidR="00D96A84" w:rsidRPr="0092278C">
        <w:rPr>
          <w:rFonts w:eastAsia="標楷體" w:hint="eastAsia"/>
          <w:sz w:val="22"/>
        </w:rPr>
        <w:t>各</w:t>
      </w:r>
      <w:r w:rsidR="0092278C" w:rsidRPr="0092278C">
        <w:rPr>
          <w:rFonts w:eastAsia="標楷體" w:hint="eastAsia"/>
          <w:sz w:val="22"/>
        </w:rPr>
        <w:t>學</w:t>
      </w:r>
      <w:r w:rsidR="00D96A84" w:rsidRPr="0092278C">
        <w:rPr>
          <w:rFonts w:eastAsia="標楷體" w:hint="eastAsia"/>
          <w:sz w:val="22"/>
        </w:rPr>
        <w:t>系一名學生代表</w:t>
      </w:r>
      <w:r w:rsidR="0092278C" w:rsidRPr="0092278C">
        <w:rPr>
          <w:rFonts w:eastAsia="標楷體" w:hint="eastAsia"/>
          <w:sz w:val="22"/>
        </w:rPr>
        <w:t>及學生志工</w:t>
      </w:r>
      <w:r w:rsidR="00D96A84" w:rsidRPr="0092278C">
        <w:rPr>
          <w:rFonts w:eastAsia="標楷體" w:hint="eastAsia"/>
          <w:sz w:val="22"/>
        </w:rPr>
        <w:t>。</w:t>
      </w:r>
    </w:p>
    <w:sectPr w:rsidR="003D4C5B" w:rsidRPr="007B0212" w:rsidSect="00571657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883" w:rsidRDefault="00877883">
      <w:r>
        <w:separator/>
      </w:r>
    </w:p>
  </w:endnote>
  <w:endnote w:type="continuationSeparator" w:id="0">
    <w:p w:rsidR="00877883" w:rsidRDefault="0087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883" w:rsidRDefault="00877883">
      <w:r>
        <w:rPr>
          <w:color w:val="000000"/>
        </w:rPr>
        <w:separator/>
      </w:r>
    </w:p>
  </w:footnote>
  <w:footnote w:type="continuationSeparator" w:id="0">
    <w:p w:rsidR="00877883" w:rsidRDefault="008778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6A"/>
    <w:rsid w:val="00015187"/>
    <w:rsid w:val="00022122"/>
    <w:rsid w:val="00037A6D"/>
    <w:rsid w:val="0007784A"/>
    <w:rsid w:val="000902BA"/>
    <w:rsid w:val="000921AB"/>
    <w:rsid w:val="000A7C99"/>
    <w:rsid w:val="000B133D"/>
    <w:rsid w:val="000B1570"/>
    <w:rsid w:val="000C3652"/>
    <w:rsid w:val="000C7CFA"/>
    <w:rsid w:val="000D1C21"/>
    <w:rsid w:val="000F1513"/>
    <w:rsid w:val="00101C70"/>
    <w:rsid w:val="0010309E"/>
    <w:rsid w:val="00104496"/>
    <w:rsid w:val="0011093C"/>
    <w:rsid w:val="001440E8"/>
    <w:rsid w:val="0014707D"/>
    <w:rsid w:val="001505F0"/>
    <w:rsid w:val="00154981"/>
    <w:rsid w:val="001663EF"/>
    <w:rsid w:val="0019275C"/>
    <w:rsid w:val="001A4EF9"/>
    <w:rsid w:val="001B6E7F"/>
    <w:rsid w:val="001B7E4B"/>
    <w:rsid w:val="001C46CD"/>
    <w:rsid w:val="001C603F"/>
    <w:rsid w:val="001E39D5"/>
    <w:rsid w:val="001F1064"/>
    <w:rsid w:val="001F3442"/>
    <w:rsid w:val="00205B5D"/>
    <w:rsid w:val="0023529F"/>
    <w:rsid w:val="00237909"/>
    <w:rsid w:val="00245291"/>
    <w:rsid w:val="00252357"/>
    <w:rsid w:val="00274FC1"/>
    <w:rsid w:val="00276E6F"/>
    <w:rsid w:val="0028169B"/>
    <w:rsid w:val="00282222"/>
    <w:rsid w:val="002A18B1"/>
    <w:rsid w:val="002B19F3"/>
    <w:rsid w:val="002B28DE"/>
    <w:rsid w:val="002B3190"/>
    <w:rsid w:val="002B5B7B"/>
    <w:rsid w:val="002C12E8"/>
    <w:rsid w:val="002E013E"/>
    <w:rsid w:val="002E6598"/>
    <w:rsid w:val="00302FA3"/>
    <w:rsid w:val="003043D3"/>
    <w:rsid w:val="0033365F"/>
    <w:rsid w:val="00334513"/>
    <w:rsid w:val="00355019"/>
    <w:rsid w:val="00356E43"/>
    <w:rsid w:val="00371D2C"/>
    <w:rsid w:val="0038794C"/>
    <w:rsid w:val="00390DA6"/>
    <w:rsid w:val="003A010B"/>
    <w:rsid w:val="003A2CE8"/>
    <w:rsid w:val="003D16E5"/>
    <w:rsid w:val="003D4C5B"/>
    <w:rsid w:val="0040292D"/>
    <w:rsid w:val="004057B7"/>
    <w:rsid w:val="00440EE0"/>
    <w:rsid w:val="00447DFD"/>
    <w:rsid w:val="004505AA"/>
    <w:rsid w:val="00460F56"/>
    <w:rsid w:val="0047377B"/>
    <w:rsid w:val="0048660E"/>
    <w:rsid w:val="004A13AB"/>
    <w:rsid w:val="004A2090"/>
    <w:rsid w:val="004B1DD6"/>
    <w:rsid w:val="004B3B21"/>
    <w:rsid w:val="004C1C66"/>
    <w:rsid w:val="004C7483"/>
    <w:rsid w:val="004E0246"/>
    <w:rsid w:val="005001F1"/>
    <w:rsid w:val="005212F9"/>
    <w:rsid w:val="0054064C"/>
    <w:rsid w:val="00547BB9"/>
    <w:rsid w:val="0055531C"/>
    <w:rsid w:val="00571657"/>
    <w:rsid w:val="00582361"/>
    <w:rsid w:val="00587179"/>
    <w:rsid w:val="0059465B"/>
    <w:rsid w:val="005F7A04"/>
    <w:rsid w:val="00611AF2"/>
    <w:rsid w:val="00637BF1"/>
    <w:rsid w:val="006428EF"/>
    <w:rsid w:val="00665BDF"/>
    <w:rsid w:val="00666BB7"/>
    <w:rsid w:val="00696754"/>
    <w:rsid w:val="006B05AD"/>
    <w:rsid w:val="006D1F02"/>
    <w:rsid w:val="006F6255"/>
    <w:rsid w:val="00700865"/>
    <w:rsid w:val="00701795"/>
    <w:rsid w:val="00732C53"/>
    <w:rsid w:val="00743831"/>
    <w:rsid w:val="00747C29"/>
    <w:rsid w:val="00791A1C"/>
    <w:rsid w:val="007A4993"/>
    <w:rsid w:val="007A4B4F"/>
    <w:rsid w:val="007B0212"/>
    <w:rsid w:val="007C5CAB"/>
    <w:rsid w:val="007D27BA"/>
    <w:rsid w:val="007E0CEA"/>
    <w:rsid w:val="007E0D1A"/>
    <w:rsid w:val="007F52ED"/>
    <w:rsid w:val="00802D44"/>
    <w:rsid w:val="008116CD"/>
    <w:rsid w:val="00825D7F"/>
    <w:rsid w:val="00840B51"/>
    <w:rsid w:val="008542A0"/>
    <w:rsid w:val="00875905"/>
    <w:rsid w:val="00877883"/>
    <w:rsid w:val="008C4C5E"/>
    <w:rsid w:val="008D732C"/>
    <w:rsid w:val="008E3DFB"/>
    <w:rsid w:val="008E6141"/>
    <w:rsid w:val="008E7BFB"/>
    <w:rsid w:val="008F54A6"/>
    <w:rsid w:val="008F6598"/>
    <w:rsid w:val="009147FD"/>
    <w:rsid w:val="009169F2"/>
    <w:rsid w:val="0092278C"/>
    <w:rsid w:val="0092425D"/>
    <w:rsid w:val="0093354B"/>
    <w:rsid w:val="00941275"/>
    <w:rsid w:val="0094139F"/>
    <w:rsid w:val="0096276B"/>
    <w:rsid w:val="00962D3D"/>
    <w:rsid w:val="00963E4A"/>
    <w:rsid w:val="00964313"/>
    <w:rsid w:val="0097094F"/>
    <w:rsid w:val="009710EC"/>
    <w:rsid w:val="00981958"/>
    <w:rsid w:val="009A51B9"/>
    <w:rsid w:val="009B2A08"/>
    <w:rsid w:val="009C37CD"/>
    <w:rsid w:val="009E1330"/>
    <w:rsid w:val="009E6A82"/>
    <w:rsid w:val="009E7279"/>
    <w:rsid w:val="009F5678"/>
    <w:rsid w:val="00A52C0F"/>
    <w:rsid w:val="00A716AD"/>
    <w:rsid w:val="00A916E6"/>
    <w:rsid w:val="00A93D5D"/>
    <w:rsid w:val="00AE4471"/>
    <w:rsid w:val="00AF3191"/>
    <w:rsid w:val="00AF4D39"/>
    <w:rsid w:val="00B12A0B"/>
    <w:rsid w:val="00B36D2A"/>
    <w:rsid w:val="00B7289B"/>
    <w:rsid w:val="00BA1F93"/>
    <w:rsid w:val="00BA305F"/>
    <w:rsid w:val="00BB132E"/>
    <w:rsid w:val="00BC0CBA"/>
    <w:rsid w:val="00BC36FD"/>
    <w:rsid w:val="00BC722E"/>
    <w:rsid w:val="00BD46A8"/>
    <w:rsid w:val="00BE1BCA"/>
    <w:rsid w:val="00BF7CF6"/>
    <w:rsid w:val="00C03F53"/>
    <w:rsid w:val="00C05983"/>
    <w:rsid w:val="00C2296A"/>
    <w:rsid w:val="00C57F67"/>
    <w:rsid w:val="00C63562"/>
    <w:rsid w:val="00C67AAA"/>
    <w:rsid w:val="00CA6D67"/>
    <w:rsid w:val="00CB3789"/>
    <w:rsid w:val="00CB5B89"/>
    <w:rsid w:val="00CC486A"/>
    <w:rsid w:val="00CC7C67"/>
    <w:rsid w:val="00CD3D8F"/>
    <w:rsid w:val="00D17FE3"/>
    <w:rsid w:val="00D22D55"/>
    <w:rsid w:val="00D25A73"/>
    <w:rsid w:val="00D37059"/>
    <w:rsid w:val="00D55992"/>
    <w:rsid w:val="00D608E2"/>
    <w:rsid w:val="00D67B87"/>
    <w:rsid w:val="00D73FD0"/>
    <w:rsid w:val="00D76274"/>
    <w:rsid w:val="00D837E9"/>
    <w:rsid w:val="00D96A84"/>
    <w:rsid w:val="00DA71F9"/>
    <w:rsid w:val="00DD0F89"/>
    <w:rsid w:val="00E36FF8"/>
    <w:rsid w:val="00E551B9"/>
    <w:rsid w:val="00E577E7"/>
    <w:rsid w:val="00E66600"/>
    <w:rsid w:val="00E66DC3"/>
    <w:rsid w:val="00E73905"/>
    <w:rsid w:val="00ED5056"/>
    <w:rsid w:val="00EF171B"/>
    <w:rsid w:val="00EF517D"/>
    <w:rsid w:val="00F136A9"/>
    <w:rsid w:val="00F3290D"/>
    <w:rsid w:val="00F33287"/>
    <w:rsid w:val="00F56A61"/>
    <w:rsid w:val="00F56B93"/>
    <w:rsid w:val="00F61627"/>
    <w:rsid w:val="00F712B9"/>
    <w:rsid w:val="00F872BF"/>
    <w:rsid w:val="00F914CA"/>
    <w:rsid w:val="00F962B2"/>
    <w:rsid w:val="00FB530F"/>
    <w:rsid w:val="00FD23FD"/>
    <w:rsid w:val="00FE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0A388"/>
  <w15:chartTrackingRefBased/>
  <w15:docId w15:val="{79D47B23-708D-49B6-ADE3-C1B09964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Date"/>
    <w:basedOn w:val="a"/>
    <w:next w:val="a"/>
    <w:pPr>
      <w:jc w:val="right"/>
    </w:pPr>
  </w:style>
  <w:style w:type="character" w:customStyle="1" w:styleId="a5">
    <w:name w:val="日期 字元"/>
    <w:rPr>
      <w:kern w:val="3"/>
      <w:sz w:val="24"/>
      <w:szCs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textAlignment w:val="baseline"/>
    </w:pPr>
    <w:rPr>
      <w:color w:val="000000"/>
      <w:sz w:val="24"/>
      <w:szCs w:val="24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2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26361;\2-&#26989;&#21209;\4-&#23566;&#24107;&#21046;&#27963;&#21205;&#34920;-(6&#26376;&#20013;&#38283;&#22987;&#36774;)\107&#23416;&#24180;&#24230;\1&#23416;&#26399;\1-&#21021;&#31295;\107&#23416;&#24180;&#24230;&#31532;1&#23416;&#26399;&#22823;&#23416;&#37096;&#21450;&#36914;&#23416;&#29677;&#23566;&#24107;&#21046;&#27963;&#21205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107學年度第1學期大學部及進學班導師制活動表</Template>
  <TotalTime>1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subject/>
  <dc:creator>WIN7</dc:creator>
  <cp:keywords/>
  <cp:lastModifiedBy>WIN10</cp:lastModifiedBy>
  <cp:revision>2</cp:revision>
  <cp:lastPrinted>2022-06-29T01:12:00Z</cp:lastPrinted>
  <dcterms:created xsi:type="dcterms:W3CDTF">2022-06-29T01:13:00Z</dcterms:created>
  <dcterms:modified xsi:type="dcterms:W3CDTF">2022-06-29T01:13:00Z</dcterms:modified>
</cp:coreProperties>
</file>