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3069D" w14:textId="77777777" w:rsidR="000137DE" w:rsidRDefault="00000000">
      <w:pPr>
        <w:pStyle w:val="Standard"/>
        <w:snapToGrid w:val="0"/>
        <w:jc w:val="center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 xml:space="preserve">2026 </w:t>
      </w:r>
      <w:r>
        <w:rPr>
          <w:rFonts w:eastAsia="標楷體"/>
          <w:kern w:val="0"/>
          <w:sz w:val="28"/>
          <w:szCs w:val="28"/>
        </w:rPr>
        <w:t>第三屆新時代志業良師之挑戰與展望研討會</w:t>
      </w:r>
    </w:p>
    <w:p w14:paraId="485190BF" w14:textId="77777777" w:rsidR="000137DE" w:rsidRDefault="00000000">
      <w:pPr>
        <w:pStyle w:val="Standard"/>
        <w:snapToGrid w:val="0"/>
        <w:jc w:val="center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投稿者基本資料表</w:t>
      </w:r>
    </w:p>
    <w:tbl>
      <w:tblPr>
        <w:tblW w:w="9288" w:type="dxa"/>
        <w:tblInd w:w="-12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07"/>
        <w:gridCol w:w="666"/>
        <w:gridCol w:w="2520"/>
        <w:gridCol w:w="1080"/>
        <w:gridCol w:w="3115"/>
      </w:tblGrid>
      <w:tr w:rsidR="000137DE" w14:paraId="45DF6076" w14:textId="77777777">
        <w:tblPrEx>
          <w:tblCellMar>
            <w:top w:w="0" w:type="dxa"/>
            <w:bottom w:w="0" w:type="dxa"/>
          </w:tblCellMar>
        </w:tblPrEx>
        <w:tc>
          <w:tcPr>
            <w:tcW w:w="1907" w:type="dxa"/>
            <w:tcBorders>
              <w:top w:val="single" w:sz="12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7C2AD5CF" w14:textId="77777777" w:rsidR="000137DE" w:rsidRDefault="00000000">
            <w:pPr>
              <w:pStyle w:val="Standard"/>
              <w:spacing w:before="180" w:after="1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姓名</w:t>
            </w:r>
          </w:p>
        </w:tc>
        <w:tc>
          <w:tcPr>
            <w:tcW w:w="666" w:type="dxa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12597205" w14:textId="77777777" w:rsidR="000137DE" w:rsidRDefault="00000000">
            <w:pPr>
              <w:pStyle w:val="Standard"/>
              <w:spacing w:before="180" w:after="1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中文</w:t>
            </w:r>
          </w:p>
        </w:tc>
        <w:tc>
          <w:tcPr>
            <w:tcW w:w="2520" w:type="dxa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0C77DB33" w14:textId="77777777" w:rsidR="000137DE" w:rsidRDefault="000137DE">
            <w:pPr>
              <w:pStyle w:val="Standard"/>
              <w:spacing w:before="180" w:after="180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6D20DB89" w14:textId="77777777" w:rsidR="000137DE" w:rsidRDefault="00000000">
            <w:pPr>
              <w:pStyle w:val="Standard"/>
              <w:spacing w:before="180" w:after="18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英文</w:t>
            </w:r>
          </w:p>
        </w:tc>
        <w:tc>
          <w:tcPr>
            <w:tcW w:w="3115" w:type="dxa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209316D3" w14:textId="77777777" w:rsidR="000137DE" w:rsidRDefault="000137DE">
            <w:pPr>
              <w:pStyle w:val="Standard"/>
              <w:spacing w:before="180" w:after="180"/>
              <w:ind w:firstLine="400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0137DE" w14:paraId="56796714" w14:textId="77777777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1907" w:type="dxa"/>
            <w:vMerge w:val="restart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25847778" w14:textId="77777777" w:rsidR="000137DE" w:rsidRDefault="00000000">
            <w:pPr>
              <w:pStyle w:val="Standard"/>
              <w:spacing w:before="54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投稿題目</w:t>
            </w:r>
          </w:p>
        </w:tc>
        <w:tc>
          <w:tcPr>
            <w:tcW w:w="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65E7FFF2" w14:textId="77777777" w:rsidR="000137DE" w:rsidRDefault="00000000">
            <w:pPr>
              <w:pStyle w:val="Standard"/>
              <w:spacing w:before="180" w:after="1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中文</w:t>
            </w:r>
          </w:p>
        </w:tc>
        <w:tc>
          <w:tcPr>
            <w:tcW w:w="671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1052E073" w14:textId="77777777" w:rsidR="000137DE" w:rsidRDefault="000137DE">
            <w:pPr>
              <w:pStyle w:val="Standard"/>
              <w:spacing w:before="180" w:after="180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0137DE" w14:paraId="64ACB11A" w14:textId="77777777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1907" w:type="dxa"/>
            <w:vMerge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0A74592A" w14:textId="77777777" w:rsidR="000137DE" w:rsidRDefault="000137DE"/>
        </w:tc>
        <w:tc>
          <w:tcPr>
            <w:tcW w:w="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2C8D4D24" w14:textId="77777777" w:rsidR="000137DE" w:rsidRDefault="00000000">
            <w:pPr>
              <w:pStyle w:val="Standard"/>
              <w:spacing w:before="180" w:after="1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英文</w:t>
            </w:r>
          </w:p>
        </w:tc>
        <w:tc>
          <w:tcPr>
            <w:tcW w:w="671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43D53059" w14:textId="77777777" w:rsidR="000137DE" w:rsidRDefault="000137DE">
            <w:pPr>
              <w:pStyle w:val="Standard"/>
              <w:spacing w:before="180" w:after="180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0137DE" w14:paraId="4AFB9E98" w14:textId="77777777">
        <w:tblPrEx>
          <w:tblCellMar>
            <w:top w:w="0" w:type="dxa"/>
            <w:bottom w:w="0" w:type="dxa"/>
          </w:tblCellMar>
        </w:tblPrEx>
        <w:tc>
          <w:tcPr>
            <w:tcW w:w="1907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50132C6E" w14:textId="77777777" w:rsidR="000137DE" w:rsidRDefault="00000000">
            <w:pPr>
              <w:pStyle w:val="Standard"/>
              <w:spacing w:before="180" w:after="1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通訊作者服務單位</w:t>
            </w:r>
          </w:p>
        </w:tc>
        <w:tc>
          <w:tcPr>
            <w:tcW w:w="318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0A9C46B7" w14:textId="77777777" w:rsidR="000137DE" w:rsidRDefault="000137DE">
            <w:pPr>
              <w:pStyle w:val="Standard"/>
              <w:spacing w:before="180" w:after="180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28518A49" w14:textId="77777777" w:rsidR="000137DE" w:rsidRDefault="00000000">
            <w:pPr>
              <w:pStyle w:val="Standard"/>
              <w:spacing w:before="180" w:after="180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學術職稱</w:t>
            </w:r>
          </w:p>
        </w:tc>
        <w:tc>
          <w:tcPr>
            <w:tcW w:w="31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5B32E803" w14:textId="77777777" w:rsidR="000137DE" w:rsidRDefault="000137DE">
            <w:pPr>
              <w:pStyle w:val="Standard"/>
              <w:spacing w:before="180" w:after="180"/>
              <w:ind w:firstLine="400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0137DE" w14:paraId="1287F32E" w14:textId="77777777">
        <w:tblPrEx>
          <w:tblCellMar>
            <w:top w:w="0" w:type="dxa"/>
            <w:bottom w:w="0" w:type="dxa"/>
          </w:tblCellMar>
        </w:tblPrEx>
        <w:tc>
          <w:tcPr>
            <w:tcW w:w="1907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32000F73" w14:textId="77777777" w:rsidR="000137DE" w:rsidRDefault="00000000">
            <w:pPr>
              <w:pStyle w:val="Standard"/>
              <w:spacing w:before="1260"/>
              <w:rPr>
                <w:rFonts w:ascii="標楷體" w:eastAsia="標楷體" w:hAnsi="標楷體" w:cs="TT17082o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共同作者資料</w:t>
            </w:r>
          </w:p>
        </w:tc>
        <w:tc>
          <w:tcPr>
            <w:tcW w:w="7381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475D8DA3" w14:textId="77777777" w:rsidR="000137DE" w:rsidRDefault="00000000">
            <w:pPr>
              <w:pStyle w:val="Standard"/>
              <w:rPr>
                <w:rFonts w:ascii="標楷體" w:eastAsia="標楷體" w:hAnsi="標楷體" w:cs="TT17082o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單一作者</w:t>
            </w:r>
            <w:proofErr w:type="gramStart"/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可免填本</w:t>
            </w:r>
            <w:proofErr w:type="gramEnd"/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欄；多位作者請依貢獻度依序排列填寫相關資料</w:t>
            </w:r>
          </w:p>
          <w:tbl>
            <w:tblPr>
              <w:tblW w:w="705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16"/>
              <w:gridCol w:w="2521"/>
              <w:gridCol w:w="2160"/>
              <w:gridCol w:w="1260"/>
            </w:tblGrid>
            <w:tr w:rsidR="000137DE" w14:paraId="0B6EFA0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11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0F7E67" w14:textId="77777777" w:rsidR="000137DE" w:rsidRDefault="000137DE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5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712D9A" w14:textId="77777777" w:rsidR="000137DE" w:rsidRDefault="00000000">
                  <w:pPr>
                    <w:pStyle w:val="Standard"/>
                    <w:jc w:val="center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  <w:r>
                    <w:rPr>
                      <w:rFonts w:eastAsia="標楷體"/>
                      <w:kern w:val="0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21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CEF5446" w14:textId="77777777" w:rsidR="000137DE" w:rsidRDefault="00000000">
                  <w:pPr>
                    <w:pStyle w:val="Standard"/>
                    <w:jc w:val="center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  <w:r>
                    <w:rPr>
                      <w:rFonts w:eastAsia="標楷體"/>
                      <w:kern w:val="0"/>
                      <w:sz w:val="20"/>
                      <w:szCs w:val="20"/>
                    </w:rPr>
                    <w:t>服務單位</w:t>
                  </w:r>
                </w:p>
              </w:tc>
              <w:tc>
                <w:tcPr>
                  <w:tcW w:w="12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480C769" w14:textId="77777777" w:rsidR="000137DE" w:rsidRDefault="00000000">
                  <w:pPr>
                    <w:pStyle w:val="Standard"/>
                    <w:jc w:val="center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  <w:r>
                    <w:rPr>
                      <w:rFonts w:eastAsia="標楷體"/>
                      <w:kern w:val="0"/>
                      <w:sz w:val="20"/>
                      <w:szCs w:val="20"/>
                    </w:rPr>
                    <w:t>學術職稱</w:t>
                  </w:r>
                </w:p>
              </w:tc>
            </w:tr>
            <w:tr w:rsidR="000137DE" w14:paraId="438F706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11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B7A0A19" w14:textId="77777777" w:rsidR="000137DE" w:rsidRDefault="00000000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  <w:r>
                    <w:rPr>
                      <w:rFonts w:eastAsia="標楷體"/>
                      <w:kern w:val="0"/>
                      <w:sz w:val="20"/>
                      <w:szCs w:val="20"/>
                    </w:rPr>
                    <w:t>第一作者</w:t>
                  </w:r>
                </w:p>
              </w:tc>
              <w:tc>
                <w:tcPr>
                  <w:tcW w:w="25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3E24616" w14:textId="77777777" w:rsidR="000137DE" w:rsidRDefault="000137DE">
                  <w:pPr>
                    <w:pStyle w:val="Standard"/>
                    <w:jc w:val="right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1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AA78E23" w14:textId="77777777" w:rsidR="000137DE" w:rsidRDefault="000137DE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904ADE0" w14:textId="77777777" w:rsidR="000137DE" w:rsidRDefault="000137DE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137DE" w14:paraId="55C78A1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11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D8B76C" w14:textId="77777777" w:rsidR="000137DE" w:rsidRDefault="00000000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  <w:r>
                    <w:rPr>
                      <w:rFonts w:eastAsia="標楷體"/>
                      <w:kern w:val="0"/>
                      <w:sz w:val="20"/>
                      <w:szCs w:val="20"/>
                    </w:rPr>
                    <w:t>第二作者</w:t>
                  </w:r>
                </w:p>
              </w:tc>
              <w:tc>
                <w:tcPr>
                  <w:tcW w:w="25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01A26B" w14:textId="77777777" w:rsidR="000137DE" w:rsidRDefault="000137DE">
                  <w:pPr>
                    <w:pStyle w:val="Standard"/>
                    <w:jc w:val="right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1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C0CA32" w14:textId="77777777" w:rsidR="000137DE" w:rsidRDefault="000137DE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19CC84" w14:textId="77777777" w:rsidR="000137DE" w:rsidRDefault="000137DE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137DE" w14:paraId="56A0376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11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097FA7" w14:textId="77777777" w:rsidR="000137DE" w:rsidRDefault="00000000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  <w:r>
                    <w:rPr>
                      <w:rFonts w:eastAsia="標楷體"/>
                      <w:kern w:val="0"/>
                      <w:sz w:val="20"/>
                      <w:szCs w:val="20"/>
                    </w:rPr>
                    <w:t>第三作者</w:t>
                  </w:r>
                </w:p>
              </w:tc>
              <w:tc>
                <w:tcPr>
                  <w:tcW w:w="25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73132A" w14:textId="77777777" w:rsidR="000137DE" w:rsidRDefault="000137DE">
                  <w:pPr>
                    <w:pStyle w:val="Standard"/>
                    <w:jc w:val="right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1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FB328DF" w14:textId="77777777" w:rsidR="000137DE" w:rsidRDefault="000137DE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733BB2B" w14:textId="77777777" w:rsidR="000137DE" w:rsidRDefault="000137DE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137DE" w14:paraId="5474051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11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B79B7D7" w14:textId="77777777" w:rsidR="000137DE" w:rsidRDefault="00000000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  <w:r>
                    <w:rPr>
                      <w:rFonts w:eastAsia="標楷體"/>
                      <w:kern w:val="0"/>
                      <w:sz w:val="20"/>
                      <w:szCs w:val="20"/>
                    </w:rPr>
                    <w:t>第四作者</w:t>
                  </w:r>
                </w:p>
              </w:tc>
              <w:tc>
                <w:tcPr>
                  <w:tcW w:w="25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8E9C01" w14:textId="77777777" w:rsidR="000137DE" w:rsidRDefault="000137DE">
                  <w:pPr>
                    <w:pStyle w:val="Standard"/>
                    <w:jc w:val="right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1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03B797" w14:textId="77777777" w:rsidR="000137DE" w:rsidRDefault="000137DE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AA704E7" w14:textId="77777777" w:rsidR="000137DE" w:rsidRDefault="000137DE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137DE" w14:paraId="4822504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11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F3D771" w14:textId="77777777" w:rsidR="000137DE" w:rsidRDefault="00000000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  <w:r>
                    <w:rPr>
                      <w:rFonts w:eastAsia="標楷體"/>
                      <w:kern w:val="0"/>
                      <w:sz w:val="20"/>
                      <w:szCs w:val="20"/>
                    </w:rPr>
                    <w:t>第五作者</w:t>
                  </w:r>
                </w:p>
              </w:tc>
              <w:tc>
                <w:tcPr>
                  <w:tcW w:w="25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29CB13E" w14:textId="77777777" w:rsidR="000137DE" w:rsidRDefault="000137DE">
                  <w:pPr>
                    <w:pStyle w:val="Standard"/>
                    <w:jc w:val="right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1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0484AED" w14:textId="77777777" w:rsidR="000137DE" w:rsidRDefault="000137DE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06F47CE" w14:textId="77777777" w:rsidR="000137DE" w:rsidRDefault="000137DE">
                  <w:pPr>
                    <w:pStyle w:val="Standard"/>
                    <w:rPr>
                      <w:rFonts w:eastAsia="標楷體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14:paraId="676E6E3C" w14:textId="77777777" w:rsidR="000137DE" w:rsidRDefault="00000000">
            <w:pPr>
              <w:pStyle w:val="Standard"/>
              <w:spacing w:line="1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 xml:space="preserve">　</w:t>
            </w:r>
          </w:p>
        </w:tc>
      </w:tr>
      <w:tr w:rsidR="000137DE" w14:paraId="612D8D5E" w14:textId="77777777">
        <w:tblPrEx>
          <w:tblCellMar>
            <w:top w:w="0" w:type="dxa"/>
            <w:bottom w:w="0" w:type="dxa"/>
          </w:tblCellMar>
        </w:tblPrEx>
        <w:tc>
          <w:tcPr>
            <w:tcW w:w="1907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0488D719" w14:textId="77777777" w:rsidR="000137DE" w:rsidRDefault="00000000">
            <w:pPr>
              <w:pStyle w:val="Standard"/>
              <w:spacing w:before="180" w:after="1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稿件字數</w:t>
            </w:r>
          </w:p>
        </w:tc>
        <w:tc>
          <w:tcPr>
            <w:tcW w:w="7381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10B09414" w14:textId="77777777" w:rsidR="000137DE" w:rsidRDefault="00000000">
            <w:pPr>
              <w:pStyle w:val="Standard"/>
              <w:spacing w:before="180" w:after="1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稿件全文共_______________字（含中英文摘要、正文、參考書目、附錄、圖表等）</w:t>
            </w:r>
          </w:p>
        </w:tc>
      </w:tr>
      <w:tr w:rsidR="000137DE" w14:paraId="19B6C341" w14:textId="77777777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1907" w:type="dxa"/>
            <w:tcBorders>
              <w:top w:val="single" w:sz="6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  <w:vAlign w:val="center"/>
          </w:tcPr>
          <w:p w14:paraId="2B9541A4" w14:textId="77777777" w:rsidR="000137DE" w:rsidRDefault="00000000">
            <w:pPr>
              <w:pStyle w:val="Standard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通訊住址</w:t>
            </w:r>
          </w:p>
        </w:tc>
        <w:tc>
          <w:tcPr>
            <w:tcW w:w="7381" w:type="dxa"/>
            <w:gridSpan w:val="4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1803F909" w14:textId="77777777" w:rsidR="000137DE" w:rsidRDefault="00000000">
            <w:pPr>
              <w:pStyle w:val="Standard"/>
              <w:rPr>
                <w:rFonts w:ascii="標楷體" w:eastAsia="標楷體" w:hAnsi="標楷體" w:cs="TT17088o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T17088o00"/>
                <w:kern w:val="0"/>
                <w:sz w:val="20"/>
                <w:szCs w:val="20"/>
              </w:rPr>
              <w:t>□□□—□□</w:t>
            </w:r>
          </w:p>
          <w:p w14:paraId="6B759A8B" w14:textId="77777777" w:rsidR="000137DE" w:rsidRDefault="000137DE">
            <w:pPr>
              <w:pStyle w:val="Standard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0137DE" w14:paraId="2213F5A9" w14:textId="77777777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1907" w:type="dxa"/>
            <w:tcBorders>
              <w:top w:val="single" w:sz="4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136D58BA" w14:textId="77777777" w:rsidR="000137DE" w:rsidRDefault="00000000">
            <w:pPr>
              <w:pStyle w:val="Standard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E-mail</w:t>
            </w:r>
          </w:p>
        </w:tc>
        <w:tc>
          <w:tcPr>
            <w:tcW w:w="7381" w:type="dxa"/>
            <w:gridSpan w:val="4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  <w:vAlign w:val="center"/>
          </w:tcPr>
          <w:p w14:paraId="64F18F51" w14:textId="77777777" w:rsidR="000137DE" w:rsidRDefault="000137DE">
            <w:pPr>
              <w:pStyle w:val="Standard"/>
              <w:rPr>
                <w:rFonts w:ascii="標楷體" w:eastAsia="標楷體" w:hAnsi="標楷體" w:cs="TT17088o00"/>
                <w:kern w:val="0"/>
                <w:sz w:val="20"/>
                <w:szCs w:val="20"/>
              </w:rPr>
            </w:pPr>
          </w:p>
        </w:tc>
      </w:tr>
      <w:tr w:rsidR="000137DE" w14:paraId="57731A35" w14:textId="77777777">
        <w:tblPrEx>
          <w:tblCellMar>
            <w:top w:w="0" w:type="dxa"/>
            <w:bottom w:w="0" w:type="dxa"/>
          </w:tblCellMar>
        </w:tblPrEx>
        <w:tc>
          <w:tcPr>
            <w:tcW w:w="1907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72C42910" w14:textId="77777777" w:rsidR="000137DE" w:rsidRDefault="00000000">
            <w:pPr>
              <w:pStyle w:val="Standard"/>
              <w:spacing w:before="270" w:after="18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聯絡電話</w:t>
            </w:r>
          </w:p>
        </w:tc>
        <w:tc>
          <w:tcPr>
            <w:tcW w:w="318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6A682E64" w14:textId="77777777" w:rsidR="000137DE" w:rsidRDefault="00000000">
            <w:pPr>
              <w:pStyle w:val="Standard"/>
              <w:spacing w:before="9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(O)</w:t>
            </w:r>
            <w:r>
              <w:rPr>
                <w:rFonts w:eastAsia="標楷體"/>
                <w:kern w:val="0"/>
                <w:sz w:val="20"/>
                <w:szCs w:val="20"/>
              </w:rPr>
              <w:t>：</w:t>
            </w:r>
          </w:p>
          <w:p w14:paraId="39C89B9A" w14:textId="77777777" w:rsidR="000137DE" w:rsidRDefault="00000000">
            <w:pPr>
              <w:pStyle w:val="Standard"/>
              <w:spacing w:after="9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(H)</w:t>
            </w:r>
            <w:r>
              <w:rPr>
                <w:rFonts w:eastAsia="標楷體"/>
                <w:kern w:val="0"/>
                <w:sz w:val="20"/>
                <w:szCs w:val="20"/>
              </w:rPr>
              <w:t>：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600644A6" w14:textId="77777777" w:rsidR="000137DE" w:rsidRDefault="00000000">
            <w:pPr>
              <w:pStyle w:val="Standard"/>
              <w:spacing w:before="270" w:after="18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行動電話</w:t>
            </w:r>
          </w:p>
        </w:tc>
        <w:tc>
          <w:tcPr>
            <w:tcW w:w="31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6B848F1C" w14:textId="77777777" w:rsidR="000137DE" w:rsidRDefault="000137DE">
            <w:pPr>
              <w:pStyle w:val="Standard"/>
              <w:spacing w:before="180" w:after="180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0137DE" w14:paraId="2C386595" w14:textId="77777777">
        <w:tblPrEx>
          <w:tblCellMar>
            <w:top w:w="0" w:type="dxa"/>
            <w:bottom w:w="0" w:type="dxa"/>
          </w:tblCellMar>
        </w:tblPrEx>
        <w:trPr>
          <w:trHeight w:val="1197"/>
        </w:trPr>
        <w:tc>
          <w:tcPr>
            <w:tcW w:w="1907" w:type="dxa"/>
            <w:tcBorders>
              <w:top w:val="single" w:sz="6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75C158F7" w14:textId="77777777" w:rsidR="000137DE" w:rsidRDefault="00000000">
            <w:pPr>
              <w:pStyle w:val="Standard"/>
              <w:spacing w:before="900"/>
              <w:rPr>
                <w:rFonts w:ascii="標楷體" w:eastAsia="標楷體" w:hAnsi="標楷體" w:cs="TT17082o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論文屬性</w:t>
            </w:r>
          </w:p>
        </w:tc>
        <w:tc>
          <w:tcPr>
            <w:tcW w:w="7381" w:type="dxa"/>
            <w:gridSpan w:val="4"/>
            <w:tcBorders>
              <w:top w:val="single" w:sz="6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157EE349" w14:textId="77777777" w:rsidR="000137DE" w:rsidRDefault="00000000">
            <w:pPr>
              <w:pStyle w:val="Standard"/>
            </w:pPr>
            <w:r>
              <w:rPr>
                <w:rFonts w:eastAsia="標楷體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、本論文</w:t>
            </w:r>
            <w:proofErr w:type="gramStart"/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是否為博碩士</w:t>
            </w:r>
            <w:proofErr w:type="gramEnd"/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論文改寫？</w:t>
            </w:r>
            <w:proofErr w:type="gramStart"/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□否</w:t>
            </w:r>
            <w:proofErr w:type="gramEnd"/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（本項以下免填） □是</w:t>
            </w:r>
          </w:p>
          <w:p w14:paraId="3FE21C32" w14:textId="77777777" w:rsidR="000137DE" w:rsidRDefault="00000000">
            <w:pPr>
              <w:pStyle w:val="Standard"/>
              <w:ind w:left="300"/>
            </w:pPr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指導教授為</w:t>
            </w:r>
            <w:r>
              <w:rPr>
                <w:rFonts w:ascii="標楷體" w:eastAsia="標楷體" w:hAnsi="標楷體" w:cs="TT17083o00"/>
                <w:kern w:val="0"/>
                <w:sz w:val="20"/>
                <w:szCs w:val="20"/>
              </w:rPr>
              <w:t>__________________</w:t>
            </w:r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；是否與指導教授共同掛名？□是 □否</w:t>
            </w:r>
          </w:p>
          <w:p w14:paraId="6060783D" w14:textId="77777777" w:rsidR="000137DE" w:rsidRDefault="00000000">
            <w:pPr>
              <w:pStyle w:val="Standard"/>
              <w:ind w:left="300"/>
            </w:pPr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博碩士論文題目</w:t>
            </w:r>
            <w:r>
              <w:rPr>
                <w:rFonts w:ascii="標楷體" w:eastAsia="標楷體" w:hAnsi="標楷體" w:cs="TT17083o00"/>
                <w:kern w:val="0"/>
                <w:sz w:val="20"/>
                <w:szCs w:val="20"/>
              </w:rPr>
              <w:t>______________________________________________________</w:t>
            </w:r>
          </w:p>
          <w:p w14:paraId="6FF1A056" w14:textId="77777777" w:rsidR="000137DE" w:rsidRDefault="00000000">
            <w:pPr>
              <w:pStyle w:val="Standard"/>
            </w:pPr>
            <w:r>
              <w:rPr>
                <w:rFonts w:eastAsia="標楷體"/>
                <w:kern w:val="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、本論文是否曾於研討會或其他場合公開發表？</w:t>
            </w:r>
            <w:proofErr w:type="gramStart"/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□否</w:t>
            </w:r>
            <w:proofErr w:type="gramEnd"/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（本項以下免填） □是</w:t>
            </w:r>
          </w:p>
          <w:p w14:paraId="23A0FDD4" w14:textId="77777777" w:rsidR="000137DE" w:rsidRDefault="00000000">
            <w:pPr>
              <w:pStyle w:val="Standard"/>
              <w:ind w:left="300"/>
              <w:rPr>
                <w:rFonts w:ascii="標楷體" w:eastAsia="標楷體" w:hAnsi="標楷體" w:cs="TT17082o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研討會名稱為_____________________；是否與其他作者共同撰寫？□是 □否</w:t>
            </w:r>
          </w:p>
          <w:p w14:paraId="723667C8" w14:textId="77777777" w:rsidR="000137DE" w:rsidRDefault="00000000">
            <w:pPr>
              <w:pStyle w:val="Standard"/>
              <w:spacing w:after="180"/>
              <w:ind w:left="300"/>
            </w:pPr>
            <w:r>
              <w:rPr>
                <w:rFonts w:ascii="標楷體" w:eastAsia="標楷體" w:hAnsi="標楷體" w:cs="TT17082o00"/>
                <w:kern w:val="0"/>
                <w:sz w:val="20"/>
                <w:szCs w:val="20"/>
              </w:rPr>
              <w:t>研討會論文題目</w:t>
            </w:r>
            <w:r>
              <w:rPr>
                <w:rFonts w:ascii="標楷體" w:eastAsia="標楷體" w:hAnsi="標楷體" w:cs="TT17083o00"/>
                <w:kern w:val="0"/>
                <w:sz w:val="20"/>
                <w:szCs w:val="20"/>
              </w:rPr>
              <w:t>______________________________________________________</w:t>
            </w:r>
          </w:p>
        </w:tc>
      </w:tr>
    </w:tbl>
    <w:p w14:paraId="0A9DDDC6" w14:textId="77777777" w:rsidR="000137DE" w:rsidRDefault="00000000">
      <w:pPr>
        <w:pStyle w:val="Standard"/>
        <w:spacing w:before="180"/>
        <w:ind w:right="-113"/>
        <w:rPr>
          <w:rFonts w:ascii="標楷體" w:eastAsia="標楷體" w:hAnsi="標楷體" w:cs="TT17082o00"/>
          <w:kern w:val="0"/>
          <w:sz w:val="20"/>
          <w:szCs w:val="20"/>
        </w:rPr>
      </w:pPr>
      <w:r>
        <w:rPr>
          <w:rFonts w:ascii="標楷體" w:eastAsia="標楷體" w:hAnsi="標楷體" w:cs="TT17082o00"/>
          <w:kern w:val="0"/>
          <w:sz w:val="20"/>
          <w:szCs w:val="20"/>
        </w:rPr>
        <w:t>茲保證以上所填資料無誤，且本文未同時一稿多投、違反學術倫理、或侵犯他人著作權，如有違反，責任由作者自負。</w:t>
      </w:r>
    </w:p>
    <w:p w14:paraId="6551A3D5" w14:textId="77777777" w:rsidR="000137DE" w:rsidRDefault="000137DE">
      <w:pPr>
        <w:pStyle w:val="Standard"/>
        <w:spacing w:before="180"/>
        <w:ind w:right="-113"/>
        <w:rPr>
          <w:rFonts w:ascii="標楷體" w:eastAsia="標楷體" w:hAnsi="標楷體" w:cs="TT17082o00"/>
          <w:kern w:val="0"/>
          <w:sz w:val="20"/>
          <w:szCs w:val="20"/>
        </w:rPr>
      </w:pPr>
    </w:p>
    <w:p w14:paraId="08071759" w14:textId="77777777" w:rsidR="000137DE" w:rsidRDefault="00000000">
      <w:pPr>
        <w:pStyle w:val="Standard"/>
        <w:ind w:right="-113"/>
      </w:pPr>
      <w:r>
        <w:rPr>
          <w:rFonts w:ascii="標楷體" w:eastAsia="標楷體" w:hAnsi="標楷體" w:cs="TT17082o00"/>
          <w:kern w:val="0"/>
          <w:sz w:val="20"/>
          <w:szCs w:val="20"/>
        </w:rPr>
        <w:t>作者簽名</w:t>
      </w:r>
      <w:r>
        <w:rPr>
          <w:rFonts w:ascii="標楷體" w:eastAsia="標楷體" w:hAnsi="標楷體"/>
          <w:kern w:val="0"/>
          <w:sz w:val="20"/>
          <w:szCs w:val="20"/>
        </w:rPr>
        <w:t>____________________________________________________________</w:t>
      </w:r>
      <w:r>
        <w:rPr>
          <w:rFonts w:ascii="標楷體" w:eastAsia="標楷體" w:hAnsi="標楷體" w:cs="TT17082o00"/>
          <w:kern w:val="0"/>
          <w:sz w:val="20"/>
          <w:szCs w:val="20"/>
        </w:rPr>
        <w:t>（共同撰稿者皆須具名）</w:t>
      </w:r>
    </w:p>
    <w:p w14:paraId="13175334" w14:textId="77777777" w:rsidR="000137DE" w:rsidRDefault="000137DE">
      <w:pPr>
        <w:pStyle w:val="Standard"/>
        <w:spacing w:line="300" w:lineRule="exact"/>
      </w:pPr>
    </w:p>
    <w:sectPr w:rsidR="000137DE">
      <w:pgSz w:w="11906" w:h="16838"/>
      <w:pgMar w:top="1134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3D815" w14:textId="77777777" w:rsidR="00927290" w:rsidRDefault="00927290">
      <w:r>
        <w:separator/>
      </w:r>
    </w:p>
  </w:endnote>
  <w:endnote w:type="continuationSeparator" w:id="0">
    <w:p w14:paraId="53585A1D" w14:textId="77777777" w:rsidR="00927290" w:rsidRDefault="00927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17082o00">
    <w:charset w:val="00"/>
    <w:family w:val="auto"/>
    <w:pitch w:val="variable"/>
  </w:font>
  <w:font w:name="TT17088o00">
    <w:charset w:val="00"/>
    <w:family w:val="auto"/>
    <w:pitch w:val="variable"/>
  </w:font>
  <w:font w:name="TT17083o00"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F1BB5" w14:textId="77777777" w:rsidR="00927290" w:rsidRDefault="00927290">
      <w:r>
        <w:rPr>
          <w:color w:val="000000"/>
        </w:rPr>
        <w:separator/>
      </w:r>
    </w:p>
  </w:footnote>
  <w:footnote w:type="continuationSeparator" w:id="0">
    <w:p w14:paraId="504DCCE7" w14:textId="77777777" w:rsidR="00927290" w:rsidRDefault="009272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D13E8"/>
    <w:multiLevelType w:val="multilevel"/>
    <w:tmpl w:val="9BA2FD28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971865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137DE"/>
    <w:rsid w:val="000137DE"/>
    <w:rsid w:val="00647722"/>
    <w:rsid w:val="00927290"/>
    <w:rsid w:val="00DA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AFA6A8"/>
  <w15:docId w15:val="{FE120C52-3FFE-438C-9337-9836BC526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kern w:val="3"/>
        <w:sz w:val="24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</w:style>
  <w:style w:type="character" w:customStyle="1" w:styleId="a7">
    <w:name w:val="頁首 字元"/>
    <w:rPr>
      <w:kern w:val="3"/>
    </w:rPr>
  </w:style>
  <w:style w:type="character" w:customStyle="1" w:styleId="a8">
    <w:name w:val="頁尾 字元"/>
    <w:rPr>
      <w:kern w:val="3"/>
    </w:rPr>
  </w:style>
  <w:style w:type="numbering" w:customStyle="1" w:styleId="NoList">
    <w:name w:val="No List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《教育行政論壇投稿者基本資料表</dc:title>
  <dc:creator>npue</dc:creator>
  <cp:lastModifiedBy>liu</cp:lastModifiedBy>
  <cp:revision>2</cp:revision>
  <cp:lastPrinted>2020-03-31T09:56:00Z</cp:lastPrinted>
  <dcterms:created xsi:type="dcterms:W3CDTF">2026-05-29T07:13:00Z</dcterms:created>
  <dcterms:modified xsi:type="dcterms:W3CDTF">2026-05-29T07:13:00Z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CMT</vt:lpwstr>
  </property>
  <property fmtid="{D5CDD505-2E9C-101B-9397-08002B2CF9AE}" pid="4" name="DocSecurity">
    <vt:r8>4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